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0EC25" w14:textId="77777777" w:rsidR="008015B8" w:rsidRDefault="008015B8" w:rsidP="009F1862">
      <w:pPr>
        <w:pStyle w:val="Heading1"/>
        <w:rPr>
          <w:b/>
          <w:sz w:val="28"/>
          <w:szCs w:val="28"/>
        </w:rPr>
      </w:pPr>
      <w:bookmarkStart w:id="0" w:name="_GoBack"/>
      <w:bookmarkEnd w:id="0"/>
      <w:r>
        <w:rPr>
          <w:noProof/>
          <w:lang w:val="en-CA" w:eastAsia="en-CA"/>
        </w:rPr>
        <w:drawing>
          <wp:anchor distT="0" distB="0" distL="114300" distR="114300" simplePos="0" relativeHeight="251660288" behindDoc="0" locked="0" layoutInCell="1" allowOverlap="1" wp14:anchorId="46ED21E6" wp14:editId="123A4807">
            <wp:simplePos x="0" y="0"/>
            <wp:positionH relativeFrom="margin">
              <wp:posOffset>5314950</wp:posOffset>
            </wp:positionH>
            <wp:positionV relativeFrom="margin">
              <wp:posOffset>19050</wp:posOffset>
            </wp:positionV>
            <wp:extent cx="1600200" cy="1009650"/>
            <wp:effectExtent l="19050" t="0" r="0" b="0"/>
            <wp:wrapSquare wrapText="bothSides"/>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cstate="print"/>
                    <a:srcRect/>
                    <a:stretch>
                      <a:fillRect/>
                    </a:stretch>
                  </pic:blipFill>
                  <pic:spPr bwMode="auto">
                    <a:xfrm>
                      <a:off x="0" y="0"/>
                      <a:ext cx="1600200" cy="1009650"/>
                    </a:xfrm>
                    <a:prstGeom prst="rect">
                      <a:avLst/>
                    </a:prstGeom>
                    <a:noFill/>
                    <a:ln w="9525">
                      <a:noFill/>
                      <a:miter lim="800000"/>
                      <a:headEnd/>
                      <a:tailEnd/>
                    </a:ln>
                  </pic:spPr>
                </pic:pic>
              </a:graphicData>
            </a:graphic>
          </wp:anchor>
        </w:drawing>
      </w:r>
      <w:r w:rsidR="00A11399">
        <w:rPr>
          <w:noProof/>
          <w:sz w:val="24"/>
          <w:szCs w:val="24"/>
        </w:rPr>
        <w:object w:dxaOrig="1440" w:dyaOrig="1440" w14:anchorId="60E9F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5pt;margin-top:.8pt;width:87pt;height:86.25pt;z-index:251661312;mso-position-horizontal-relative:text;mso-position-vertical-relative:text" wrapcoords="-186 0 -186 21412 21600 21412 21600 0 -186 0">
            <v:imagedata r:id="rId5" o:title=""/>
            <w10:wrap type="tight"/>
          </v:shape>
          <o:OLEObject Type="Embed" ProgID="Word.Picture.8" ShapeID="_x0000_s1026" DrawAspect="Content" ObjectID="_1577249730" r:id="rId6"/>
        </w:object>
      </w:r>
    </w:p>
    <w:p w14:paraId="4DC009E7" w14:textId="77777777" w:rsidR="008015B8" w:rsidRPr="00DD469E" w:rsidRDefault="008015B8" w:rsidP="008015B8">
      <w:pPr>
        <w:jc w:val="both"/>
        <w:rPr>
          <w:b/>
          <w:sz w:val="28"/>
          <w:szCs w:val="28"/>
        </w:rPr>
      </w:pPr>
    </w:p>
    <w:p w14:paraId="5B48C12D" w14:textId="77777777" w:rsidR="008015B8" w:rsidRPr="00D55396" w:rsidRDefault="008015B8" w:rsidP="008015B8">
      <w:pPr>
        <w:pStyle w:val="Default"/>
      </w:pPr>
      <w:r>
        <w:t xml:space="preserve">        </w:t>
      </w:r>
      <w:r>
        <w:rPr>
          <w:sz w:val="28"/>
          <w:szCs w:val="28"/>
        </w:rPr>
        <w:t xml:space="preserve">CENTRAL YUKOOTOK HERITAGE CLUB </w:t>
      </w:r>
    </w:p>
    <w:p w14:paraId="1127C885" w14:textId="77777777" w:rsidR="008015B8" w:rsidRDefault="008015B8" w:rsidP="008015B8">
      <w:pPr>
        <w:jc w:val="both"/>
        <w:rPr>
          <w:sz w:val="23"/>
          <w:szCs w:val="23"/>
        </w:rPr>
      </w:pPr>
      <w:r>
        <w:rPr>
          <w:sz w:val="23"/>
          <w:szCs w:val="23"/>
        </w:rPr>
        <w:t xml:space="preserve">                               </w:t>
      </w:r>
    </w:p>
    <w:p w14:paraId="3E4462BE" w14:textId="77777777" w:rsidR="008015B8" w:rsidRDefault="008015B8" w:rsidP="008015B8">
      <w:pPr>
        <w:jc w:val="both"/>
      </w:pPr>
      <w:r>
        <w:rPr>
          <w:sz w:val="23"/>
          <w:szCs w:val="23"/>
        </w:rPr>
        <w:t xml:space="preserve">                      Newsletter</w:t>
      </w:r>
      <w:r w:rsidR="001549FB">
        <w:rPr>
          <w:sz w:val="23"/>
          <w:szCs w:val="23"/>
        </w:rPr>
        <w:t xml:space="preserve"> #36, January, 2018</w:t>
      </w:r>
    </w:p>
    <w:p w14:paraId="608CF75A" w14:textId="77777777" w:rsidR="008015B8" w:rsidRDefault="008015B8" w:rsidP="008015B8">
      <w:pPr>
        <w:tabs>
          <w:tab w:val="left" w:pos="10710"/>
        </w:tabs>
        <w:jc w:val="both"/>
      </w:pPr>
    </w:p>
    <w:p w14:paraId="1AFA19DB" w14:textId="77777777" w:rsidR="008015B8" w:rsidRDefault="008015B8" w:rsidP="008015B8">
      <w:pPr>
        <w:tabs>
          <w:tab w:val="left" w:pos="10800"/>
        </w:tabs>
        <w:jc w:val="both"/>
        <w:rPr>
          <w:noProof/>
          <w:sz w:val="22"/>
          <w:szCs w:val="22"/>
          <w:lang w:val="en-CA" w:eastAsia="en-CA"/>
        </w:rPr>
      </w:pPr>
    </w:p>
    <w:p w14:paraId="07BE9817" w14:textId="77777777" w:rsidR="008015B8" w:rsidRDefault="008015B8" w:rsidP="008015B8">
      <w:pPr>
        <w:tabs>
          <w:tab w:val="left" w:pos="10800"/>
        </w:tabs>
        <w:jc w:val="both"/>
        <w:rPr>
          <w:noProof/>
          <w:sz w:val="22"/>
          <w:szCs w:val="22"/>
          <w:lang w:val="en-CA" w:eastAsia="en-CA"/>
        </w:rPr>
      </w:pPr>
      <w:r>
        <w:rPr>
          <w:noProof/>
          <w:sz w:val="22"/>
          <w:szCs w:val="22"/>
          <w:lang w:val="en-CA" w:eastAsia="en-CA"/>
        </w:rPr>
        <w:t>Chapter 29 Executive</w:t>
      </w:r>
    </w:p>
    <w:p w14:paraId="35DD604E" w14:textId="4BE63621" w:rsidR="008015B8" w:rsidRDefault="000C6D0E" w:rsidP="008015B8">
      <w:pPr>
        <w:tabs>
          <w:tab w:val="left" w:pos="10800"/>
        </w:tabs>
        <w:jc w:val="both"/>
        <w:rPr>
          <w:noProof/>
          <w:sz w:val="22"/>
          <w:szCs w:val="22"/>
          <w:lang w:val="en-CA" w:eastAsia="en-CA"/>
        </w:rPr>
      </w:pPr>
      <w:r>
        <w:rPr>
          <w:noProof/>
          <w:sz w:val="22"/>
          <w:szCs w:val="22"/>
          <w:lang w:val="en-CA" w:eastAsia="en-CA"/>
        </w:rPr>
        <mc:AlternateContent>
          <mc:Choice Requires="wps">
            <w:drawing>
              <wp:anchor distT="0" distB="0" distL="114300" distR="114300" simplePos="0" relativeHeight="251666432" behindDoc="0" locked="0" layoutInCell="1" allowOverlap="1" wp14:anchorId="0A768279" wp14:editId="5D8ED74B">
                <wp:simplePos x="0" y="0"/>
                <wp:positionH relativeFrom="column">
                  <wp:posOffset>3876675</wp:posOffset>
                </wp:positionH>
                <wp:positionV relativeFrom="paragraph">
                  <wp:posOffset>11430</wp:posOffset>
                </wp:positionV>
                <wp:extent cx="3048000" cy="1371600"/>
                <wp:effectExtent l="0" t="1905" r="0" b="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0ABC0" w14:textId="77777777" w:rsidR="000017F1" w:rsidRDefault="000017F1" w:rsidP="008015B8">
                            <w:pPr>
                              <w:rPr>
                                <w:lang w:val="en-CA"/>
                              </w:rPr>
                            </w:pPr>
                            <w:r>
                              <w:rPr>
                                <w:lang w:val="en-CA"/>
                              </w:rPr>
                              <w:t>Council Presidents</w:t>
                            </w:r>
                          </w:p>
                          <w:p w14:paraId="7269AF13" w14:textId="77777777" w:rsidR="000017F1" w:rsidRDefault="000017F1" w:rsidP="008015B8">
                            <w:pPr>
                              <w:rPr>
                                <w:lang w:val="en-CA"/>
                              </w:rPr>
                            </w:pPr>
                          </w:p>
                          <w:p w14:paraId="5B6E734C" w14:textId="77777777" w:rsidR="000017F1" w:rsidRDefault="000017F1" w:rsidP="008015B8">
                            <w:pPr>
                              <w:rPr>
                                <w:lang w:val="en-CA"/>
                              </w:rPr>
                            </w:pPr>
                            <w:r>
                              <w:rPr>
                                <w:lang w:val="en-CA"/>
                              </w:rPr>
                              <w:t xml:space="preserve">Kelowna-  Irene Hawrysh          250-762-8525        </w:t>
                            </w:r>
                          </w:p>
                          <w:p w14:paraId="374A0D24" w14:textId="77777777" w:rsidR="000017F1" w:rsidRDefault="000017F1" w:rsidP="008015B8">
                            <w:pPr>
                              <w:rPr>
                                <w:lang w:val="en-CA"/>
                              </w:rPr>
                            </w:pPr>
                            <w:r>
                              <w:rPr>
                                <w:lang w:val="en-CA"/>
                              </w:rPr>
                              <w:t>Penticton-Gil Summerell           250-495-3350</w:t>
                            </w:r>
                          </w:p>
                          <w:p w14:paraId="2EE6F273" w14:textId="77777777" w:rsidR="000017F1" w:rsidRDefault="000017F1" w:rsidP="008015B8">
                            <w:pPr>
                              <w:rPr>
                                <w:lang w:val="en-CA"/>
                              </w:rPr>
                            </w:pPr>
                            <w:r>
                              <w:rPr>
                                <w:lang w:val="en-CA"/>
                              </w:rPr>
                              <w:t>Prince George-Corinne Printz    250-964-7479</w:t>
                            </w:r>
                          </w:p>
                          <w:p w14:paraId="6CEFED7B" w14:textId="77777777" w:rsidR="000017F1" w:rsidRPr="00F127C2" w:rsidRDefault="000017F1" w:rsidP="008015B8">
                            <w:pPr>
                              <w:rPr>
                                <w:lang w:val="en-CA"/>
                              </w:rPr>
                            </w:pPr>
                            <w:r>
                              <w:rPr>
                                <w:lang w:val="en-CA"/>
                              </w:rPr>
                              <w:t>Vernon- Bill Blair                      250-545-7075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68279" id="_x0000_t202" coordsize="21600,21600" o:spt="202" path="m,l,21600r21600,l21600,xe">
                <v:stroke joinstyle="miter"/>
                <v:path gradientshapeok="t" o:connecttype="rect"/>
              </v:shapetype>
              <v:shape id="Text Box 7" o:spid="_x0000_s1026" type="#_x0000_t202" style="position:absolute;left:0;text-align:left;margin-left:305.25pt;margin-top:.9pt;width:240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O5vAIAAMI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" filled="f" stroked="f">
                <v:textbox>
                  <w:txbxContent>
                    <w:p w14:paraId="1A20ABC0" w14:textId="77777777" w:rsidR="000017F1" w:rsidRDefault="000017F1" w:rsidP="008015B8">
                      <w:pPr>
                        <w:rPr>
                          <w:lang w:val="en-CA"/>
                        </w:rPr>
                      </w:pPr>
                      <w:r>
                        <w:rPr>
                          <w:lang w:val="en-CA"/>
                        </w:rPr>
                        <w:t>Council Presidents</w:t>
                      </w:r>
                    </w:p>
                    <w:p w14:paraId="7269AF13" w14:textId="77777777" w:rsidR="000017F1" w:rsidRDefault="000017F1" w:rsidP="008015B8">
                      <w:pPr>
                        <w:rPr>
                          <w:lang w:val="en-CA"/>
                        </w:rPr>
                      </w:pPr>
                    </w:p>
                    <w:p w14:paraId="5B6E734C" w14:textId="77777777" w:rsidR="000017F1" w:rsidRDefault="000017F1" w:rsidP="008015B8">
                      <w:pPr>
                        <w:rPr>
                          <w:lang w:val="en-CA"/>
                        </w:rPr>
                      </w:pPr>
                      <w:r>
                        <w:rPr>
                          <w:lang w:val="en-CA"/>
                        </w:rPr>
                        <w:t xml:space="preserve">Kelowna-  Irene Hawrysh          250-762-8525        </w:t>
                      </w:r>
                    </w:p>
                    <w:p w14:paraId="374A0D24" w14:textId="77777777" w:rsidR="000017F1" w:rsidRDefault="000017F1" w:rsidP="008015B8">
                      <w:pPr>
                        <w:rPr>
                          <w:lang w:val="en-CA"/>
                        </w:rPr>
                      </w:pPr>
                      <w:r>
                        <w:rPr>
                          <w:lang w:val="en-CA"/>
                        </w:rPr>
                        <w:t>Penticton-Gil Summerell           250-495-3350</w:t>
                      </w:r>
                    </w:p>
                    <w:p w14:paraId="2EE6F273" w14:textId="77777777" w:rsidR="000017F1" w:rsidRDefault="000017F1" w:rsidP="008015B8">
                      <w:pPr>
                        <w:rPr>
                          <w:lang w:val="en-CA"/>
                        </w:rPr>
                      </w:pPr>
                      <w:r>
                        <w:rPr>
                          <w:lang w:val="en-CA"/>
                        </w:rPr>
                        <w:t>Prince George-Corinne Printz    250-964-7479</w:t>
                      </w:r>
                    </w:p>
                    <w:p w14:paraId="6CEFED7B" w14:textId="77777777" w:rsidR="000017F1" w:rsidRPr="00F127C2" w:rsidRDefault="000017F1" w:rsidP="008015B8">
                      <w:pPr>
                        <w:rPr>
                          <w:lang w:val="en-CA"/>
                        </w:rPr>
                      </w:pPr>
                      <w:r>
                        <w:rPr>
                          <w:lang w:val="en-CA"/>
                        </w:rPr>
                        <w:t>Vernon- Bill Blair                      250-545-7075</w:t>
                      </w:r>
                    </w:p>
                  </w:txbxContent>
                </v:textbox>
              </v:shape>
            </w:pict>
          </mc:Fallback>
        </mc:AlternateContent>
      </w:r>
    </w:p>
    <w:p w14:paraId="08C461C9" w14:textId="3B2D497E" w:rsidR="008015B8" w:rsidRPr="00B96942" w:rsidRDefault="000C6D0E" w:rsidP="008015B8">
      <w:pPr>
        <w:tabs>
          <w:tab w:val="left" w:pos="10800"/>
        </w:tabs>
        <w:jc w:val="both"/>
        <w:rPr>
          <w:noProof/>
          <w:sz w:val="22"/>
          <w:szCs w:val="22"/>
          <w:lang w:val="en-CA" w:eastAsia="en-CA"/>
        </w:rPr>
      </w:pPr>
      <w:r>
        <w:rPr>
          <w:noProof/>
          <w:sz w:val="22"/>
          <w:szCs w:val="22"/>
          <w:lang w:val="en-CA" w:eastAsia="en-CA"/>
        </w:rPr>
        <mc:AlternateContent>
          <mc:Choice Requires="wps">
            <w:drawing>
              <wp:anchor distT="0" distB="0" distL="114300" distR="114300" simplePos="0" relativeHeight="251664384" behindDoc="0" locked="0" layoutInCell="1" allowOverlap="1" wp14:anchorId="7F780A56" wp14:editId="427FC820">
                <wp:simplePos x="0" y="0"/>
                <wp:positionH relativeFrom="column">
                  <wp:posOffset>1343025</wp:posOffset>
                </wp:positionH>
                <wp:positionV relativeFrom="paragraph">
                  <wp:posOffset>212725</wp:posOffset>
                </wp:positionV>
                <wp:extent cx="1920875" cy="1009650"/>
                <wp:effectExtent l="0" t="1905" r="3175" b="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DCC64" w14:textId="1BE33956" w:rsidR="000017F1" w:rsidRPr="009D06DA" w:rsidRDefault="000017F1" w:rsidP="008015B8">
                            <w:pPr>
                              <w:rPr>
                                <w:rFonts w:ascii="Lucida Handwriting" w:hAnsi="Lucida Handwriting"/>
                                <w:lang w:val="en-CA"/>
                              </w:rPr>
                            </w:pPr>
                            <w:r>
                              <w:rPr>
                                <w:lang w:val="en-CA"/>
                              </w:rPr>
                              <w:t xml:space="preserve">President: </w:t>
                            </w:r>
                            <w:r w:rsidR="007C1499">
                              <w:rPr>
                                <w:lang w:val="en-CA"/>
                              </w:rPr>
                              <w:t>Gary Fisher</w:t>
                            </w:r>
                          </w:p>
                          <w:p w14:paraId="6FA6D89D" w14:textId="77777777" w:rsidR="000017F1" w:rsidRDefault="000017F1" w:rsidP="008015B8">
                            <w:pPr>
                              <w:rPr>
                                <w:lang w:val="en-CA"/>
                              </w:rPr>
                            </w:pPr>
                            <w:r>
                              <w:rPr>
                                <w:lang w:val="en-CA"/>
                              </w:rPr>
                              <w:t>101-3606 25</w:t>
                            </w:r>
                            <w:r w:rsidRPr="00CA0A11">
                              <w:rPr>
                                <w:vertAlign w:val="superscript"/>
                                <w:lang w:val="en-CA"/>
                              </w:rPr>
                              <w:t>th</w:t>
                            </w:r>
                            <w:r>
                              <w:rPr>
                                <w:lang w:val="en-CA"/>
                              </w:rPr>
                              <w:t xml:space="preserve"> Ave</w:t>
                            </w:r>
                          </w:p>
                          <w:p w14:paraId="6ED0F964" w14:textId="77777777" w:rsidR="000017F1" w:rsidRDefault="000017F1" w:rsidP="008015B8">
                            <w:pPr>
                              <w:rPr>
                                <w:lang w:val="en-CA"/>
                              </w:rPr>
                            </w:pPr>
                            <w:r>
                              <w:rPr>
                                <w:lang w:val="en-CA"/>
                              </w:rPr>
                              <w:t>Vernon, B.C. V1T 1P3</w:t>
                            </w:r>
                          </w:p>
                          <w:p w14:paraId="61FC62FE" w14:textId="77777777" w:rsidR="000017F1" w:rsidRDefault="00A11399" w:rsidP="008015B8">
                            <w:pPr>
                              <w:rPr>
                                <w:lang w:val="en-CA"/>
                              </w:rPr>
                            </w:pPr>
                            <w:hyperlink r:id="rId7" w:history="1">
                              <w:r w:rsidR="000017F1" w:rsidRPr="00E03290">
                                <w:rPr>
                                  <w:rStyle w:val="Hyperlink"/>
                                  <w:lang w:val="en-CA"/>
                                </w:rPr>
                                <w:t>gwfish@shaw.ca</w:t>
                              </w:r>
                            </w:hyperlink>
                          </w:p>
                          <w:p w14:paraId="2A6E993E" w14:textId="77777777" w:rsidR="000017F1" w:rsidRDefault="000017F1" w:rsidP="008015B8">
                            <w:pPr>
                              <w:rPr>
                                <w:lang w:val="en-CA"/>
                              </w:rPr>
                            </w:pPr>
                            <w:r>
                              <w:rPr>
                                <w:lang w:val="en-CA"/>
                              </w:rPr>
                              <w:t>250-545-6375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80A56" id="Text Box 5" o:spid="_x0000_s1027" type="#_x0000_t202" style="position:absolute;left:0;text-align:left;margin-left:105.75pt;margin-top:16.75pt;width:151.25pt;height: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Ac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" filled="f" stroked="f">
                <v:textbox>
                  <w:txbxContent>
                    <w:p w14:paraId="1C4DCC64" w14:textId="1BE33956" w:rsidR="000017F1" w:rsidRPr="009D06DA" w:rsidRDefault="000017F1" w:rsidP="008015B8">
                      <w:pPr>
                        <w:rPr>
                          <w:rFonts w:ascii="Lucida Handwriting" w:hAnsi="Lucida Handwriting"/>
                          <w:lang w:val="en-CA"/>
                        </w:rPr>
                      </w:pPr>
                      <w:r>
                        <w:rPr>
                          <w:lang w:val="en-CA"/>
                        </w:rPr>
                        <w:t xml:space="preserve">President: </w:t>
                      </w:r>
                      <w:r w:rsidR="007C1499">
                        <w:rPr>
                          <w:lang w:val="en-CA"/>
                        </w:rPr>
                        <w:t>Gary Fisher</w:t>
                      </w:r>
                    </w:p>
                    <w:p w14:paraId="6FA6D89D" w14:textId="77777777" w:rsidR="000017F1" w:rsidRDefault="000017F1" w:rsidP="008015B8">
                      <w:pPr>
                        <w:rPr>
                          <w:lang w:val="en-CA"/>
                        </w:rPr>
                      </w:pPr>
                      <w:r>
                        <w:rPr>
                          <w:lang w:val="en-CA"/>
                        </w:rPr>
                        <w:t>101-3606 25</w:t>
                      </w:r>
                      <w:r w:rsidRPr="00CA0A11">
                        <w:rPr>
                          <w:vertAlign w:val="superscript"/>
                          <w:lang w:val="en-CA"/>
                        </w:rPr>
                        <w:t>th</w:t>
                      </w:r>
                      <w:r>
                        <w:rPr>
                          <w:lang w:val="en-CA"/>
                        </w:rPr>
                        <w:t xml:space="preserve"> Ave</w:t>
                      </w:r>
                    </w:p>
                    <w:p w14:paraId="6ED0F964" w14:textId="77777777" w:rsidR="000017F1" w:rsidRDefault="000017F1" w:rsidP="008015B8">
                      <w:pPr>
                        <w:rPr>
                          <w:lang w:val="en-CA"/>
                        </w:rPr>
                      </w:pPr>
                      <w:r>
                        <w:rPr>
                          <w:lang w:val="en-CA"/>
                        </w:rPr>
                        <w:t>Vernon, B.C. V1T 1P3</w:t>
                      </w:r>
                    </w:p>
                    <w:p w14:paraId="61FC62FE" w14:textId="77777777" w:rsidR="000017F1" w:rsidRDefault="000C6D0E" w:rsidP="008015B8">
                      <w:pPr>
                        <w:rPr>
                          <w:lang w:val="en-CA"/>
                        </w:rPr>
                      </w:pPr>
                      <w:hyperlink r:id="rId8" w:history="1">
                        <w:r w:rsidR="000017F1" w:rsidRPr="00E03290">
                          <w:rPr>
                            <w:rStyle w:val="Hyperlink"/>
                            <w:lang w:val="en-CA"/>
                          </w:rPr>
                          <w:t>gwfish@shaw.ca</w:t>
                        </w:r>
                      </w:hyperlink>
                    </w:p>
                    <w:p w14:paraId="2A6E993E" w14:textId="77777777" w:rsidR="000017F1" w:rsidRDefault="000017F1" w:rsidP="008015B8">
                      <w:pPr>
                        <w:rPr>
                          <w:lang w:val="en-CA"/>
                        </w:rPr>
                      </w:pPr>
                      <w:r>
                        <w:rPr>
                          <w:lang w:val="en-CA"/>
                        </w:rPr>
                        <w:t>250-545-6375</w:t>
                      </w:r>
                    </w:p>
                  </w:txbxContent>
                </v:textbox>
              </v:shape>
            </w:pict>
          </mc:Fallback>
        </mc:AlternateContent>
      </w:r>
      <w:r w:rsidR="008015B8">
        <w:rPr>
          <w:noProof/>
          <w:sz w:val="22"/>
          <w:szCs w:val="22"/>
          <w:lang w:val="en-CA" w:eastAsia="en-CA"/>
        </w:rPr>
        <w:t xml:space="preserve"> </w:t>
      </w:r>
      <w:r w:rsidR="008015B8">
        <w:rPr>
          <w:noProof/>
          <w:lang w:val="en-CA" w:eastAsia="en-CA"/>
        </w:rPr>
        <w:drawing>
          <wp:inline distT="0" distB="0" distL="0" distR="0" wp14:anchorId="3B316FCA" wp14:editId="729A7D9C">
            <wp:extent cx="1227859" cy="1353788"/>
            <wp:effectExtent l="19050" t="0" r="0" b="0"/>
            <wp:docPr id="8" name="Picture 3" descr="C:\Users\Pam\Pictures\Gary Fis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Pictures\Gary Fisher.png"/>
                    <pic:cNvPicPr>
                      <a:picLocks noChangeAspect="1" noChangeArrowheads="1"/>
                    </pic:cNvPicPr>
                  </pic:nvPicPr>
                  <pic:blipFill>
                    <a:blip r:embed="rId9" cstate="print"/>
                    <a:stretch>
                      <a:fillRect/>
                    </a:stretch>
                  </pic:blipFill>
                  <pic:spPr bwMode="auto">
                    <a:xfrm>
                      <a:off x="0" y="0"/>
                      <a:ext cx="1227147" cy="1353003"/>
                    </a:xfrm>
                    <a:prstGeom prst="rect">
                      <a:avLst/>
                    </a:prstGeom>
                    <a:noFill/>
                    <a:ln w="9525">
                      <a:noFill/>
                      <a:miter lim="800000"/>
                      <a:headEnd/>
                      <a:tailEnd/>
                    </a:ln>
                  </pic:spPr>
                </pic:pic>
              </a:graphicData>
            </a:graphic>
          </wp:inline>
        </w:drawing>
      </w:r>
    </w:p>
    <w:p w14:paraId="70E82080" w14:textId="77777777" w:rsidR="008015B8" w:rsidRPr="00500EAE" w:rsidRDefault="00500EAE" w:rsidP="008015B8">
      <w:pPr>
        <w:tabs>
          <w:tab w:val="left" w:pos="10800"/>
        </w:tabs>
        <w:jc w:val="both"/>
        <w:rPr>
          <w:noProof/>
          <w:color w:val="0070C0"/>
          <w:sz w:val="22"/>
          <w:szCs w:val="22"/>
          <w:lang w:val="en-CA" w:eastAsia="en-CA"/>
        </w:rPr>
      </w:pPr>
      <w:r>
        <w:rPr>
          <w:noProof/>
          <w:sz w:val="22"/>
          <w:szCs w:val="22"/>
          <w:lang w:val="en-CA" w:eastAsia="en-CA"/>
        </w:rPr>
        <w:t xml:space="preserve">                                                   </w:t>
      </w:r>
      <w:r>
        <w:rPr>
          <w:noProof/>
          <w:color w:val="0070C0"/>
          <w:sz w:val="22"/>
          <w:szCs w:val="22"/>
          <w:lang w:val="en-CA" w:eastAsia="en-CA"/>
        </w:rPr>
        <w:t>Heritage Club web site:  heritageclub.ca/people helping people</w:t>
      </w:r>
    </w:p>
    <w:p w14:paraId="1433CF74" w14:textId="77777777" w:rsidR="008015B8" w:rsidRDefault="008015B8" w:rsidP="008015B8">
      <w:pPr>
        <w:tabs>
          <w:tab w:val="left" w:pos="10800"/>
        </w:tabs>
        <w:jc w:val="both"/>
        <w:rPr>
          <w:noProof/>
          <w:sz w:val="22"/>
          <w:szCs w:val="22"/>
          <w:lang w:val="en-CA" w:eastAsia="en-CA"/>
        </w:rPr>
      </w:pPr>
    </w:p>
    <w:p w14:paraId="22AA5FD9" w14:textId="174795CC" w:rsidR="008015B8" w:rsidRPr="006F3753" w:rsidRDefault="000C6D0E" w:rsidP="008015B8">
      <w:pPr>
        <w:tabs>
          <w:tab w:val="left" w:pos="10800"/>
        </w:tabs>
        <w:jc w:val="both"/>
        <w:rPr>
          <w:noProof/>
          <w:sz w:val="22"/>
          <w:szCs w:val="22"/>
          <w:lang w:val="en-CA" w:eastAsia="en-CA"/>
        </w:rPr>
      </w:pPr>
      <w:r>
        <w:rPr>
          <w:noProof/>
          <w:lang w:val="en-CA" w:eastAsia="en-CA"/>
        </w:rPr>
        <mc:AlternateContent>
          <mc:Choice Requires="wps">
            <w:drawing>
              <wp:anchor distT="0" distB="0" distL="114300" distR="114300" simplePos="0" relativeHeight="251668480" behindDoc="0" locked="0" layoutInCell="1" allowOverlap="1" wp14:anchorId="2BD1B2B9" wp14:editId="670072F9">
                <wp:simplePos x="0" y="0"/>
                <wp:positionH relativeFrom="column">
                  <wp:posOffset>57150</wp:posOffset>
                </wp:positionH>
                <wp:positionV relativeFrom="paragraph">
                  <wp:posOffset>1042670</wp:posOffset>
                </wp:positionV>
                <wp:extent cx="6867525" cy="4781550"/>
                <wp:effectExtent l="0" t="1270" r="0" b="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478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755CF" w14:textId="77777777" w:rsidR="000017F1" w:rsidRDefault="000017F1" w:rsidP="00FA754D">
                            <w:pPr>
                              <w:rPr>
                                <w:color w:val="FF0000"/>
                              </w:rPr>
                            </w:pPr>
                            <w:r>
                              <w:rPr>
                                <w:color w:val="FF0000"/>
                              </w:rPr>
                              <w:t>President’s Message:</w:t>
                            </w:r>
                          </w:p>
                          <w:p w14:paraId="6383D16B" w14:textId="77777777" w:rsidR="000017F1" w:rsidRPr="00500EAE" w:rsidRDefault="000017F1" w:rsidP="00FA754D">
                            <w:pPr>
                              <w:rPr>
                                <w:color w:val="FF0000"/>
                              </w:rPr>
                            </w:pPr>
                          </w:p>
                          <w:p w14:paraId="5305F34D" w14:textId="77777777" w:rsidR="000017F1" w:rsidRDefault="000017F1" w:rsidP="00FA754D">
                            <w:r>
                              <w:t>Well, a new year begins, and I hope 2018 brings good things to everyone.</w:t>
                            </w:r>
                          </w:p>
                          <w:p w14:paraId="2653AD5C" w14:textId="77777777" w:rsidR="000017F1" w:rsidRDefault="000017F1" w:rsidP="00FA754D"/>
                          <w:p w14:paraId="732E7AD6" w14:textId="77777777" w:rsidR="000017F1" w:rsidRDefault="000017F1" w:rsidP="00FA754D">
                            <w:r>
                              <w:t>Again this year, I will be representing our Chapter at the annual Presidents’ Meetings which will take place in Toronto from May 28-31.  If you have any concerns please let me know and I can express them at that time.</w:t>
                            </w:r>
                          </w:p>
                          <w:p w14:paraId="592B4A78" w14:textId="77777777" w:rsidR="000017F1" w:rsidRDefault="000017F1" w:rsidP="00FA754D"/>
                          <w:p w14:paraId="6CD4B8A1" w14:textId="77777777" w:rsidR="000017F1" w:rsidRDefault="000017F1" w:rsidP="00FA754D">
                            <w:r>
                              <w:t xml:space="preserve">The other event that I will be looking forward to is our bi-annual banquet.  This year it will take place in Vernon at the Prestige Inn from September 10-12.  This year we have chosen weekdays so that it will not conflict with weddings or reunions etc.  We are planning what we hope will be a good time for everyone and I hope that we can attract a good crowd.  Watch for your Banquet Package in our April newsletter.  I would like to urge you to encourage your fellow members to come out for some great fellowship.  Why not get together with others and make up a group to travel with.  </w:t>
                            </w:r>
                          </w:p>
                          <w:p w14:paraId="37BBECED" w14:textId="77777777" w:rsidR="000017F1" w:rsidRDefault="000017F1" w:rsidP="00FA754D"/>
                          <w:p w14:paraId="3F7D246D" w14:textId="77777777" w:rsidR="000017F1" w:rsidRDefault="000017F1" w:rsidP="00FA754D">
                            <w:r>
                              <w:t>In the meantime, I am looking forward to getting together with you at our various luncheons and functions.</w:t>
                            </w:r>
                          </w:p>
                          <w:p w14:paraId="3EEB4BC1" w14:textId="77777777" w:rsidR="000017F1" w:rsidRDefault="000017F1" w:rsidP="00FA754D"/>
                          <w:p w14:paraId="63C60301" w14:textId="77777777" w:rsidR="000017F1" w:rsidRDefault="000017F1" w:rsidP="00FA754D">
                            <w:r>
                              <w:t>Regards,</w:t>
                            </w:r>
                          </w:p>
                          <w:p w14:paraId="3E6E19AD" w14:textId="77777777" w:rsidR="000017F1" w:rsidRDefault="000017F1" w:rsidP="00FA754D"/>
                          <w:p w14:paraId="20DBD34C" w14:textId="2F20AA87" w:rsidR="000017F1" w:rsidRDefault="007C1499" w:rsidP="00FA754D">
                            <w:r w:rsidRPr="009D06DA">
                              <w:rPr>
                                <w:rFonts w:ascii="Lucida Handwriting" w:hAnsi="Lucida Handwriting"/>
                                <w:b/>
                                <w:i/>
                                <w:lang w:val="en-CA"/>
                              </w:rPr>
                              <w:t>Gary Fisher</w:t>
                            </w:r>
                          </w:p>
                          <w:p w14:paraId="4F8F7919" w14:textId="77777777" w:rsidR="007C1499" w:rsidRDefault="007C1499" w:rsidP="00FA754D"/>
                          <w:p w14:paraId="2C45CF18" w14:textId="51038EC6" w:rsidR="000017F1" w:rsidRDefault="000017F1" w:rsidP="00FA754D">
                            <w:r>
                              <w:t>Gary Fisher</w:t>
                            </w:r>
                          </w:p>
                          <w:p w14:paraId="0D26A64F" w14:textId="77777777" w:rsidR="000017F1" w:rsidRPr="004B2A5A" w:rsidRDefault="000017F1" w:rsidP="00FA754D"/>
                          <w:p w14:paraId="1EC6EF55" w14:textId="77777777" w:rsidR="000017F1" w:rsidRDefault="000017F1" w:rsidP="00500EAE">
                            <w:pPr>
                              <w:pStyle w:val="Quo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1B2B9" id="Text Box 9" o:spid="_x0000_s1028" type="#_x0000_t202" style="position:absolute;left:0;text-align:left;margin-left:4.5pt;margin-top:82.1pt;width:540.75pt;height:3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" filled="f" stroked="f">
                <v:textbox>
                  <w:txbxContent>
                    <w:p w14:paraId="5A5755CF" w14:textId="77777777" w:rsidR="000017F1" w:rsidRDefault="000017F1" w:rsidP="00FA754D">
                      <w:pPr>
                        <w:rPr>
                          <w:color w:val="FF0000"/>
                        </w:rPr>
                      </w:pPr>
                      <w:r>
                        <w:rPr>
                          <w:color w:val="FF0000"/>
                        </w:rPr>
                        <w:t>President’s Message:</w:t>
                      </w:r>
                    </w:p>
                    <w:p w14:paraId="6383D16B" w14:textId="77777777" w:rsidR="000017F1" w:rsidRPr="00500EAE" w:rsidRDefault="000017F1" w:rsidP="00FA754D">
                      <w:pPr>
                        <w:rPr>
                          <w:color w:val="FF0000"/>
                        </w:rPr>
                      </w:pPr>
                    </w:p>
                    <w:p w14:paraId="5305F34D" w14:textId="77777777" w:rsidR="000017F1" w:rsidRDefault="000017F1" w:rsidP="00FA754D">
                      <w:r>
                        <w:t>Well, a new year begins, and I hope 2018 brings good things to everyone.</w:t>
                      </w:r>
                    </w:p>
                    <w:p w14:paraId="2653AD5C" w14:textId="77777777" w:rsidR="000017F1" w:rsidRDefault="000017F1" w:rsidP="00FA754D"/>
                    <w:p w14:paraId="732E7AD6" w14:textId="77777777" w:rsidR="000017F1" w:rsidRDefault="000017F1" w:rsidP="00FA754D">
                      <w:r>
                        <w:t>Again this year, I will be representing our Chapter at the annual Presidents’ Meetings which will take place in Toronto from May 28-31.  If you have any concerns please let me know and I can express them at that time.</w:t>
                      </w:r>
                    </w:p>
                    <w:p w14:paraId="592B4A78" w14:textId="77777777" w:rsidR="000017F1" w:rsidRDefault="000017F1" w:rsidP="00FA754D"/>
                    <w:p w14:paraId="6CD4B8A1" w14:textId="77777777" w:rsidR="000017F1" w:rsidRDefault="000017F1" w:rsidP="00FA754D">
                      <w:r>
                        <w:t xml:space="preserve">The other event that I will be looking forward to is our bi-annual banquet.  This year it will take place in Vernon at the Prestige Inn from September 10-12.  This year we have chosen weekdays so that it will not conflict with weddings or reunions etc.  We are planning what we hope will be a good time for everyone and I hope that we can attract a good crowd.  Watch for your Banquet Package in our April newsletter.  I would like to urge you to encourage your fellow members to come out for some great fellowship.  Why not get together with others and make up a group to travel with.  </w:t>
                      </w:r>
                    </w:p>
                    <w:p w14:paraId="37BBECED" w14:textId="77777777" w:rsidR="000017F1" w:rsidRDefault="000017F1" w:rsidP="00FA754D"/>
                    <w:p w14:paraId="3F7D246D" w14:textId="77777777" w:rsidR="000017F1" w:rsidRDefault="000017F1" w:rsidP="00FA754D">
                      <w:r>
                        <w:t>In the meantime, I am looking forward to getting together with you at our various luncheons and functions.</w:t>
                      </w:r>
                    </w:p>
                    <w:p w14:paraId="3EEB4BC1" w14:textId="77777777" w:rsidR="000017F1" w:rsidRDefault="000017F1" w:rsidP="00FA754D"/>
                    <w:p w14:paraId="63C60301" w14:textId="77777777" w:rsidR="000017F1" w:rsidRDefault="000017F1" w:rsidP="00FA754D">
                      <w:r>
                        <w:t>Regards,</w:t>
                      </w:r>
                    </w:p>
                    <w:p w14:paraId="3E6E19AD" w14:textId="77777777" w:rsidR="000017F1" w:rsidRDefault="000017F1" w:rsidP="00FA754D"/>
                    <w:p w14:paraId="20DBD34C" w14:textId="2F20AA87" w:rsidR="000017F1" w:rsidRDefault="007C1499" w:rsidP="00FA754D">
                      <w:r w:rsidRPr="009D06DA">
                        <w:rPr>
                          <w:rFonts w:ascii="Lucida Handwriting" w:hAnsi="Lucida Handwriting"/>
                          <w:b/>
                          <w:i/>
                          <w:lang w:val="en-CA"/>
                        </w:rPr>
                        <w:t>Gary Fisher</w:t>
                      </w:r>
                    </w:p>
                    <w:p w14:paraId="4F8F7919" w14:textId="77777777" w:rsidR="007C1499" w:rsidRDefault="007C1499" w:rsidP="00FA754D"/>
                    <w:p w14:paraId="2C45CF18" w14:textId="51038EC6" w:rsidR="000017F1" w:rsidRDefault="000017F1" w:rsidP="00FA754D">
                      <w:r>
                        <w:t>Gary Fisher</w:t>
                      </w:r>
                    </w:p>
                    <w:p w14:paraId="0D26A64F" w14:textId="77777777" w:rsidR="000017F1" w:rsidRPr="004B2A5A" w:rsidRDefault="000017F1" w:rsidP="00FA754D"/>
                    <w:p w14:paraId="1EC6EF55" w14:textId="77777777" w:rsidR="000017F1" w:rsidRDefault="000017F1" w:rsidP="00500EAE">
                      <w:pPr>
                        <w:pStyle w:val="Quote"/>
                      </w:pPr>
                    </w:p>
                  </w:txbxContent>
                </v:textbox>
              </v:shape>
            </w:pict>
          </mc:Fallback>
        </mc:AlternateContent>
      </w:r>
      <w:r>
        <w:rPr>
          <w:noProof/>
          <w:lang w:val="en-CA" w:eastAsia="en-CA"/>
        </w:rPr>
        <mc:AlternateContent>
          <mc:Choice Requires="wps">
            <w:drawing>
              <wp:anchor distT="0" distB="0" distL="114300" distR="114300" simplePos="0" relativeHeight="251665408" behindDoc="0" locked="0" layoutInCell="1" allowOverlap="1" wp14:anchorId="26C23029" wp14:editId="753883D8">
                <wp:simplePos x="0" y="0"/>
                <wp:positionH relativeFrom="column">
                  <wp:posOffset>0</wp:posOffset>
                </wp:positionH>
                <wp:positionV relativeFrom="paragraph">
                  <wp:posOffset>71120</wp:posOffset>
                </wp:positionV>
                <wp:extent cx="2705100" cy="896620"/>
                <wp:effectExtent l="0" t="127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E516D" w14:textId="77777777" w:rsidR="000017F1" w:rsidRDefault="000017F1" w:rsidP="008015B8">
                            <w:pPr>
                              <w:rPr>
                                <w:lang w:val="en-CA"/>
                              </w:rPr>
                            </w:pPr>
                            <w:r>
                              <w:rPr>
                                <w:lang w:val="en-CA"/>
                              </w:rPr>
                              <w:t>1</w:t>
                            </w:r>
                            <w:r w:rsidRPr="00F127C2">
                              <w:rPr>
                                <w:vertAlign w:val="superscript"/>
                                <w:lang w:val="en-CA"/>
                              </w:rPr>
                              <w:t>st</w:t>
                            </w:r>
                            <w:r>
                              <w:rPr>
                                <w:lang w:val="en-CA"/>
                              </w:rPr>
                              <w:t xml:space="preserve"> Vice President- Bill Blair</w:t>
                            </w:r>
                          </w:p>
                          <w:p w14:paraId="0D266B23" w14:textId="77777777" w:rsidR="000017F1" w:rsidRDefault="000017F1" w:rsidP="008015B8">
                            <w:pPr>
                              <w:rPr>
                                <w:lang w:val="en-CA"/>
                              </w:rPr>
                            </w:pPr>
                            <w:r>
                              <w:rPr>
                                <w:lang w:val="en-CA"/>
                              </w:rPr>
                              <w:t>2</w:t>
                            </w:r>
                            <w:r w:rsidRPr="00F127C2">
                              <w:rPr>
                                <w:vertAlign w:val="superscript"/>
                                <w:lang w:val="en-CA"/>
                              </w:rPr>
                              <w:t>nd</w:t>
                            </w:r>
                            <w:r>
                              <w:rPr>
                                <w:lang w:val="en-CA"/>
                              </w:rPr>
                              <w:t xml:space="preserve"> Vice President-Gil Summerell</w:t>
                            </w:r>
                          </w:p>
                          <w:p w14:paraId="15E8DB75" w14:textId="77777777" w:rsidR="000017F1" w:rsidRDefault="000017F1" w:rsidP="008015B8">
                            <w:pPr>
                              <w:rPr>
                                <w:lang w:val="en-CA"/>
                              </w:rPr>
                            </w:pPr>
                            <w:r>
                              <w:rPr>
                                <w:lang w:val="en-CA"/>
                              </w:rPr>
                              <w:t>Secretary-Wanda Fisher</w:t>
                            </w:r>
                          </w:p>
                          <w:p w14:paraId="2137E4C2" w14:textId="77777777" w:rsidR="000017F1" w:rsidRPr="00F127C2" w:rsidRDefault="000017F1" w:rsidP="008015B8">
                            <w:pPr>
                              <w:rPr>
                                <w:lang w:val="en-CA"/>
                              </w:rPr>
                            </w:pPr>
                            <w:r>
                              <w:rPr>
                                <w:lang w:val="en-CA"/>
                              </w:rPr>
                              <w:t>Treasurer-Ed Ewanchuk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23029" id="Text Box 6" o:spid="_x0000_s1029" type="#_x0000_t202" style="position:absolute;left:0;text-align:left;margin-left:0;margin-top:5.6pt;width:213pt;height:7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iJugIAAME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" filled="f" stroked="f">
                <v:textbox>
                  <w:txbxContent>
                    <w:p w14:paraId="131E516D" w14:textId="77777777" w:rsidR="000017F1" w:rsidRDefault="000017F1" w:rsidP="008015B8">
                      <w:pPr>
                        <w:rPr>
                          <w:lang w:val="en-CA"/>
                        </w:rPr>
                      </w:pPr>
                      <w:r>
                        <w:rPr>
                          <w:lang w:val="en-CA"/>
                        </w:rPr>
                        <w:t>1</w:t>
                      </w:r>
                      <w:r w:rsidRPr="00F127C2">
                        <w:rPr>
                          <w:vertAlign w:val="superscript"/>
                          <w:lang w:val="en-CA"/>
                        </w:rPr>
                        <w:t>st</w:t>
                      </w:r>
                      <w:r>
                        <w:rPr>
                          <w:lang w:val="en-CA"/>
                        </w:rPr>
                        <w:t xml:space="preserve"> Vice President- Bill Blair</w:t>
                      </w:r>
                    </w:p>
                    <w:p w14:paraId="0D266B23" w14:textId="77777777" w:rsidR="000017F1" w:rsidRDefault="000017F1" w:rsidP="008015B8">
                      <w:pPr>
                        <w:rPr>
                          <w:lang w:val="en-CA"/>
                        </w:rPr>
                      </w:pPr>
                      <w:r>
                        <w:rPr>
                          <w:lang w:val="en-CA"/>
                        </w:rPr>
                        <w:t>2</w:t>
                      </w:r>
                      <w:r w:rsidRPr="00F127C2">
                        <w:rPr>
                          <w:vertAlign w:val="superscript"/>
                          <w:lang w:val="en-CA"/>
                        </w:rPr>
                        <w:t>nd</w:t>
                      </w:r>
                      <w:r>
                        <w:rPr>
                          <w:lang w:val="en-CA"/>
                        </w:rPr>
                        <w:t xml:space="preserve"> Vice President-Gil Summerell</w:t>
                      </w:r>
                    </w:p>
                    <w:p w14:paraId="15E8DB75" w14:textId="77777777" w:rsidR="000017F1" w:rsidRDefault="000017F1" w:rsidP="008015B8">
                      <w:pPr>
                        <w:rPr>
                          <w:lang w:val="en-CA"/>
                        </w:rPr>
                      </w:pPr>
                      <w:r>
                        <w:rPr>
                          <w:lang w:val="en-CA"/>
                        </w:rPr>
                        <w:t>Secretary-Wanda Fisher</w:t>
                      </w:r>
                    </w:p>
                    <w:p w14:paraId="2137E4C2" w14:textId="77777777" w:rsidR="000017F1" w:rsidRPr="00F127C2" w:rsidRDefault="000017F1" w:rsidP="008015B8">
                      <w:pPr>
                        <w:rPr>
                          <w:lang w:val="en-CA"/>
                        </w:rPr>
                      </w:pPr>
                      <w:r>
                        <w:rPr>
                          <w:lang w:val="en-CA"/>
                        </w:rPr>
                        <w:t>Treasurer-Ed Ewanchuk</w:t>
                      </w:r>
                    </w:p>
                  </w:txbxContent>
                </v:textbox>
              </v:shape>
            </w:pict>
          </mc:Fallback>
        </mc:AlternateContent>
      </w:r>
      <w:r>
        <w:rPr>
          <w:noProof/>
          <w:lang w:val="en-CA" w:eastAsia="en-CA"/>
        </w:rPr>
        <mc:AlternateContent>
          <mc:Choice Requires="wps">
            <w:drawing>
              <wp:anchor distT="0" distB="0" distL="114300" distR="114300" simplePos="0" relativeHeight="251667456" behindDoc="0" locked="0" layoutInCell="1" allowOverlap="1" wp14:anchorId="02BE5D48" wp14:editId="68F3DFDA">
                <wp:simplePos x="0" y="0"/>
                <wp:positionH relativeFrom="column">
                  <wp:posOffset>3943350</wp:posOffset>
                </wp:positionH>
                <wp:positionV relativeFrom="paragraph">
                  <wp:posOffset>194945</wp:posOffset>
                </wp:positionV>
                <wp:extent cx="2981325" cy="647700"/>
                <wp:effectExtent l="0" t="1270" r="0"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18557" w14:textId="77777777" w:rsidR="000017F1" w:rsidRDefault="000017F1" w:rsidP="008015B8">
                            <w:pPr>
                              <w:rPr>
                                <w:lang w:val="en-CA"/>
                              </w:rPr>
                            </w:pPr>
                            <w:r>
                              <w:rPr>
                                <w:lang w:val="en-CA"/>
                              </w:rPr>
                              <w:t>Newsletter-</w:t>
                            </w:r>
                          </w:p>
                          <w:p w14:paraId="12451055" w14:textId="77777777" w:rsidR="000017F1" w:rsidRDefault="000017F1" w:rsidP="008015B8">
                            <w:pPr>
                              <w:rPr>
                                <w:lang w:val="en-CA"/>
                              </w:rPr>
                            </w:pPr>
                            <w:r>
                              <w:rPr>
                                <w:lang w:val="en-CA"/>
                              </w:rPr>
                              <w:t xml:space="preserve">Pamela Pfannmueller </w:t>
                            </w:r>
                          </w:p>
                          <w:p w14:paraId="7E90496B" w14:textId="77777777" w:rsidR="000017F1" w:rsidRDefault="000017F1" w:rsidP="008015B8">
                            <w:pPr>
                              <w:rPr>
                                <w:lang w:val="en-CA"/>
                              </w:rPr>
                            </w:pPr>
                            <w:r>
                              <w:rPr>
                                <w:lang w:val="en-CA"/>
                              </w:rPr>
                              <w:t>pubbajean@gmail.com     250-446-2331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E5D48" id="Text Box 8" o:spid="_x0000_s1030" type="#_x0000_t202" style="position:absolute;left:0;text-align:left;margin-left:310.5pt;margin-top:15.35pt;width:234.75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FLMvAIAAME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" filled="f" stroked="f">
                <v:textbox>
                  <w:txbxContent>
                    <w:p w14:paraId="22618557" w14:textId="77777777" w:rsidR="000017F1" w:rsidRDefault="000017F1" w:rsidP="008015B8">
                      <w:pPr>
                        <w:rPr>
                          <w:lang w:val="en-CA"/>
                        </w:rPr>
                      </w:pPr>
                      <w:r>
                        <w:rPr>
                          <w:lang w:val="en-CA"/>
                        </w:rPr>
                        <w:t>Newsletter-</w:t>
                      </w:r>
                    </w:p>
                    <w:p w14:paraId="12451055" w14:textId="77777777" w:rsidR="000017F1" w:rsidRDefault="000017F1" w:rsidP="008015B8">
                      <w:pPr>
                        <w:rPr>
                          <w:lang w:val="en-CA"/>
                        </w:rPr>
                      </w:pPr>
                      <w:r>
                        <w:rPr>
                          <w:lang w:val="en-CA"/>
                        </w:rPr>
                        <w:t xml:space="preserve">Pamela Pfannmueller </w:t>
                      </w:r>
                    </w:p>
                    <w:p w14:paraId="7E90496B" w14:textId="77777777" w:rsidR="000017F1" w:rsidRDefault="000017F1" w:rsidP="008015B8">
                      <w:pPr>
                        <w:rPr>
                          <w:lang w:val="en-CA"/>
                        </w:rPr>
                      </w:pPr>
                      <w:r>
                        <w:rPr>
                          <w:lang w:val="en-CA"/>
                        </w:rPr>
                        <w:t>pubbajean@gmail.com     250-446-2331</w:t>
                      </w:r>
                    </w:p>
                  </w:txbxContent>
                </v:textbox>
              </v:shape>
            </w:pict>
          </mc:Fallback>
        </mc:AlternateContent>
      </w:r>
      <w:r>
        <w:rPr>
          <w:noProof/>
          <w:lang w:val="en-CA" w:eastAsia="en-CA"/>
        </w:rPr>
        <mc:AlternateContent>
          <mc:Choice Requires="wps">
            <w:drawing>
              <wp:anchor distT="0" distB="0" distL="114300" distR="114300" simplePos="0" relativeHeight="251663360" behindDoc="0" locked="0" layoutInCell="1" allowOverlap="1" wp14:anchorId="5C0D321A" wp14:editId="32703AA8">
                <wp:simplePos x="0" y="0"/>
                <wp:positionH relativeFrom="column">
                  <wp:posOffset>1343025</wp:posOffset>
                </wp:positionH>
                <wp:positionV relativeFrom="paragraph">
                  <wp:posOffset>520065</wp:posOffset>
                </wp:positionV>
                <wp:extent cx="914400" cy="914400"/>
                <wp:effectExtent l="0" t="2540"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7502C" w14:textId="77777777" w:rsidR="000017F1" w:rsidRDefault="000017F1" w:rsidP="008015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D321A" id="Text Box 4" o:spid="_x0000_s1031" type="#_x0000_t202" style="position:absolute;left:0;text-align:left;margin-left:105.75pt;margin-top:40.95pt;width:1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" filled="f" stroked="f">
                <v:textbox>
                  <w:txbxContent>
                    <w:p w14:paraId="1EC7502C" w14:textId="77777777" w:rsidR="000017F1" w:rsidRDefault="000017F1" w:rsidP="008015B8"/>
                  </w:txbxContent>
                </v:textbox>
              </v:shape>
            </w:pict>
          </mc:Fallback>
        </mc:AlternateContent>
      </w:r>
      <w:r>
        <w:rPr>
          <w:noProof/>
        </w:rPr>
        <mc:AlternateContent>
          <mc:Choice Requires="wps">
            <w:drawing>
              <wp:anchor distT="36576" distB="36576" distL="36576" distR="36576" simplePos="0" relativeHeight="251662336" behindDoc="0" locked="0" layoutInCell="1" allowOverlap="1" wp14:anchorId="0147E9F7" wp14:editId="25E55CD9">
                <wp:simplePos x="0" y="0"/>
                <wp:positionH relativeFrom="column">
                  <wp:posOffset>7487920</wp:posOffset>
                </wp:positionH>
                <wp:positionV relativeFrom="paragraph">
                  <wp:posOffset>4606290</wp:posOffset>
                </wp:positionV>
                <wp:extent cx="74930" cy="3307715"/>
                <wp:effectExtent l="1270" t="2540" r="0" b="4445"/>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3307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29B9EA" w14:textId="77777777" w:rsidR="000017F1" w:rsidRDefault="000017F1" w:rsidP="008015B8">
                            <w:pPr>
                              <w:widowControl w:val="0"/>
                            </w:pPr>
                            <w:r>
                              <w:t>President’s Message:</w:t>
                            </w:r>
                          </w:p>
                          <w:p w14:paraId="0ECE344E" w14:textId="77777777" w:rsidR="000017F1" w:rsidRDefault="000017F1" w:rsidP="008015B8">
                            <w:pPr>
                              <w:widowControl w:val="0"/>
                            </w:pPr>
                            <w:r>
                              <w:t> </w:t>
                            </w:r>
                          </w:p>
                          <w:p w14:paraId="17B95633" w14:textId="77777777" w:rsidR="000017F1" w:rsidRDefault="000017F1" w:rsidP="008015B8">
                            <w:pPr>
                              <w:widowControl w:val="0"/>
                            </w:pPr>
                            <w:r>
                              <w:t>Happy New Year.  We welcome in 2013 with this, our 16</w:t>
                            </w:r>
                            <w:r>
                              <w:rPr>
                                <w:sz w:val="16"/>
                                <w:szCs w:val="16"/>
                                <w:vertAlign w:val="superscript"/>
                              </w:rPr>
                              <w:t>th</w:t>
                            </w:r>
                            <w:r>
                              <w:t xml:space="preserve"> newsletter.  I hope your year has begun with a smooth start.</w:t>
                            </w:r>
                          </w:p>
                          <w:p w14:paraId="3C2CAF68" w14:textId="77777777" w:rsidR="000017F1" w:rsidRDefault="000017F1" w:rsidP="008015B8">
                            <w:pPr>
                              <w:widowControl w:val="0"/>
                            </w:pPr>
                            <w:r>
                              <w:t>This newsletter also introduces a new editor.  Pat Rogers has stepped down as editor for a well deserved rest.  Thank you Pat,  we cannot thank you enough for the donation of your valuable time and effort.  We welcome Pam Pfannmueller and gratefully accept her offer to be our new editor.</w:t>
                            </w:r>
                          </w:p>
                          <w:p w14:paraId="1951EA32" w14:textId="77777777" w:rsidR="000017F1" w:rsidRDefault="000017F1" w:rsidP="008015B8">
                            <w:pPr>
                              <w:widowControl w:val="0"/>
                            </w:pPr>
                            <w:r>
                              <w:t>Personally, I am looking forward to another year of leading our chapter to fulfill our obligations to community causes,  social  activities and increased membership.  Over the last couple of years, I  have noticed an increase in enthusiasm for our chapter.  We continue to have new long service employees and retirees register with National Office to become members of the Heritage Club.  I am encouraged when I learn of members who continue to get together on their own, maintaining lasting friendships.</w:t>
                            </w:r>
                          </w:p>
                          <w:p w14:paraId="76924997" w14:textId="77777777" w:rsidR="000017F1" w:rsidRDefault="000017F1" w:rsidP="008015B8">
                            <w:pPr>
                              <w:widowControl w:val="0"/>
                            </w:pPr>
                            <w:r>
                              <w:t>As always, I encourage all registered members to become active, paid members and reap the benefits of membership, which include discounts on home and travel insuran</w:t>
                            </w:r>
                            <w:r w:rsidRPr="00F127C2">
                              <w:rPr>
                                <w:noProof/>
                                <w:lang w:val="en-CA" w:eastAsia="en-CA"/>
                              </w:rPr>
                              <w:drawing>
                                <wp:inline distT="0" distB="0" distL="0" distR="0" wp14:anchorId="2EDD5FCA" wp14:editId="7DB09D59">
                                  <wp:extent cx="1085850" cy="66675"/>
                                  <wp:effectExtent l="114300" t="76200" r="76200" b="85725"/>
                                  <wp:docPr id="5" name="Picture 0" descr="Welcome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 Scan.jpg"/>
                                          <pic:cNvPicPr/>
                                        </pic:nvPicPr>
                                        <pic:blipFill>
                                          <a:blip r:embed="rId10"/>
                                          <a:stretch>
                                            <a:fillRect/>
                                          </a:stretch>
                                        </pic:blipFill>
                                        <pic:spPr>
                                          <a:xfrm rot="10800000">
                                            <a:off x="0" y="0"/>
                                            <a:ext cx="1085850" cy="66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ce through Johnson Insurance, the many discounts available through Work Perks, and discounted rates at Good Life Fitness.  As well, your membership fee ( a mere $10 per member, $5 for spouse) entitles you to receive our quarterly newsletters which keep you up to date with what is happening in the chapter so that you can join in some wonderful social and worthwhile activities in your area.  I always feel sad when I hear someone say that they wished they had known about a get together, but missed it because they did not receive a newsletter.</w:t>
                            </w:r>
                          </w:p>
                          <w:p w14:paraId="651E265B" w14:textId="77777777" w:rsidR="000017F1" w:rsidRDefault="000017F1" w:rsidP="008015B8">
                            <w:pPr>
                              <w:widowControl w:val="0"/>
                            </w:pPr>
                            <w:r>
                              <w:t>So Sign up! and Join In! and don’t miss out.  I look forward to hearing from you.</w:t>
                            </w:r>
                          </w:p>
                          <w:p w14:paraId="50B25EAE" w14:textId="77777777" w:rsidR="000017F1" w:rsidRDefault="000017F1" w:rsidP="008015B8">
                            <w:pPr>
                              <w:widowControl w:val="0"/>
                            </w:pPr>
                            <w:r>
                              <w:t> </w:t>
                            </w:r>
                          </w:p>
                          <w:p w14:paraId="65E70915" w14:textId="77777777" w:rsidR="000017F1" w:rsidRDefault="000017F1" w:rsidP="008015B8">
                            <w:pPr>
                              <w:widowControl w:val="0"/>
                            </w:pPr>
                            <w:r>
                              <w:t>Regards,</w:t>
                            </w:r>
                          </w:p>
                          <w:p w14:paraId="6B545C98" w14:textId="77777777" w:rsidR="000017F1" w:rsidRDefault="000017F1" w:rsidP="008015B8">
                            <w:pPr>
                              <w:widowControl w:val="0"/>
                            </w:pPr>
                            <w:r>
                              <w:t> </w:t>
                            </w:r>
                          </w:p>
                          <w:p w14:paraId="1E7117A0" w14:textId="77777777" w:rsidR="000017F1" w:rsidRDefault="000017F1" w:rsidP="008015B8">
                            <w:pPr>
                              <w:spacing w:after="200" w:line="273" w:lineRule="auto"/>
                            </w:pPr>
                            <w:r>
                              <w:t>Gary Fisher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7E9F7" id="Text Box 3" o:spid="_x0000_s1032" type="#_x0000_t202" style="position:absolute;left:0;text-align:left;margin-left:589.6pt;margin-top:362.7pt;width:5.9pt;height:260.4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" filled="f" stroked="f" strokecolor="black [0]" insetpen="t">
                <v:textbox inset="2.88pt,2.88pt,2.88pt,2.88pt">
                  <w:txbxContent>
                    <w:p w14:paraId="4F29B9EA" w14:textId="77777777" w:rsidR="000017F1" w:rsidRDefault="000017F1" w:rsidP="008015B8">
                      <w:pPr>
                        <w:widowControl w:val="0"/>
                      </w:pPr>
                      <w:r>
                        <w:t>President’s Message:</w:t>
                      </w:r>
                    </w:p>
                    <w:p w14:paraId="0ECE344E" w14:textId="77777777" w:rsidR="000017F1" w:rsidRDefault="000017F1" w:rsidP="008015B8">
                      <w:pPr>
                        <w:widowControl w:val="0"/>
                      </w:pPr>
                      <w:r>
                        <w:t> </w:t>
                      </w:r>
                    </w:p>
                    <w:p w14:paraId="17B95633" w14:textId="77777777" w:rsidR="000017F1" w:rsidRDefault="000017F1" w:rsidP="008015B8">
                      <w:pPr>
                        <w:widowControl w:val="0"/>
                      </w:pPr>
                      <w:r>
                        <w:t>Happy New Year.  We welcome in 2013 with this, our 16</w:t>
                      </w:r>
                      <w:r>
                        <w:rPr>
                          <w:sz w:val="16"/>
                          <w:szCs w:val="16"/>
                          <w:vertAlign w:val="superscript"/>
                        </w:rPr>
                        <w:t>th</w:t>
                      </w:r>
                      <w:r>
                        <w:t xml:space="preserve"> newsletter.  I hope your year has begun with a smooth start.</w:t>
                      </w:r>
                    </w:p>
                    <w:p w14:paraId="3C2CAF68" w14:textId="77777777" w:rsidR="000017F1" w:rsidRDefault="000017F1" w:rsidP="008015B8">
                      <w:pPr>
                        <w:widowControl w:val="0"/>
                      </w:pPr>
                      <w:r>
                        <w:t>This newsletter also introduces a new editor.  Pat Rogers has stepped down as editor for a well deserved rest.  Thank you Pat,  we cannot thank you enough for the donation of your valuable time and effort.  We welcome Pam Pfannmueller and gratefully accept her offer to be our new editor.</w:t>
                      </w:r>
                    </w:p>
                    <w:p w14:paraId="1951EA32" w14:textId="77777777" w:rsidR="000017F1" w:rsidRDefault="000017F1" w:rsidP="008015B8">
                      <w:pPr>
                        <w:widowControl w:val="0"/>
                      </w:pPr>
                      <w:r>
                        <w:t>Personally, I am looking forward to another year of leading our chapter to fulfill our obligations to community causes,  social  activities and increased membership.  Over the last couple of years, I  have noticed an increase in enthusiasm for our chapter.  We continue to have new long service employees and retirees register with National Office to become members of the Heritage Club.  I am encouraged when I learn of members who continue to get together on their own, maintaining lasting friendships.</w:t>
                      </w:r>
                    </w:p>
                    <w:p w14:paraId="76924997" w14:textId="77777777" w:rsidR="000017F1" w:rsidRDefault="000017F1" w:rsidP="008015B8">
                      <w:pPr>
                        <w:widowControl w:val="0"/>
                      </w:pPr>
                      <w:r>
                        <w:t>As always, I encourage all registered members to become active, paid members and reap the benefits of membership, which include discounts on home and travel insuran</w:t>
                      </w:r>
                      <w:r w:rsidRPr="00F127C2">
                        <w:rPr>
                          <w:noProof/>
                          <w:lang w:val="en-CA" w:eastAsia="en-CA"/>
                        </w:rPr>
                        <w:drawing>
                          <wp:inline distT="0" distB="0" distL="0" distR="0" wp14:anchorId="2EDD5FCA" wp14:editId="7DB09D59">
                            <wp:extent cx="1085850" cy="66675"/>
                            <wp:effectExtent l="114300" t="76200" r="76200" b="85725"/>
                            <wp:docPr id="5" name="Picture 0" descr="Welcome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 Scan.jpg"/>
                                    <pic:cNvPicPr/>
                                  </pic:nvPicPr>
                                  <pic:blipFill>
                                    <a:blip r:embed="rId11"/>
                                    <a:stretch>
                                      <a:fillRect/>
                                    </a:stretch>
                                  </pic:blipFill>
                                  <pic:spPr>
                                    <a:xfrm rot="10800000">
                                      <a:off x="0" y="0"/>
                                      <a:ext cx="1085850" cy="66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ce through Johnson Insurance, the many discounts available through Work Perks, and discounted rates at Good Life Fitness.  As well, your membership fee ( a mere $10 per member, $5 for spouse) entitles you to receive our quarterly newsletters which keep you up to date with what is happening in the chapter so that you can join in some wonderful social and worthwhile activities in your area.  I always feel sad when I hear someone say that they wished they had known about a get together, but missed it because they did not receive a newsletter.</w:t>
                      </w:r>
                    </w:p>
                    <w:p w14:paraId="651E265B" w14:textId="77777777" w:rsidR="000017F1" w:rsidRDefault="000017F1" w:rsidP="008015B8">
                      <w:pPr>
                        <w:widowControl w:val="0"/>
                      </w:pPr>
                      <w:r>
                        <w:t>So Sign up! and Join In! and don’t miss out.  I look forward to hearing from you.</w:t>
                      </w:r>
                    </w:p>
                    <w:p w14:paraId="50B25EAE" w14:textId="77777777" w:rsidR="000017F1" w:rsidRDefault="000017F1" w:rsidP="008015B8">
                      <w:pPr>
                        <w:widowControl w:val="0"/>
                      </w:pPr>
                      <w:r>
                        <w:t> </w:t>
                      </w:r>
                    </w:p>
                    <w:p w14:paraId="65E70915" w14:textId="77777777" w:rsidR="000017F1" w:rsidRDefault="000017F1" w:rsidP="008015B8">
                      <w:pPr>
                        <w:widowControl w:val="0"/>
                      </w:pPr>
                      <w:r>
                        <w:t>Regards,</w:t>
                      </w:r>
                    </w:p>
                    <w:p w14:paraId="6B545C98" w14:textId="77777777" w:rsidR="000017F1" w:rsidRDefault="000017F1" w:rsidP="008015B8">
                      <w:pPr>
                        <w:widowControl w:val="0"/>
                      </w:pPr>
                      <w:r>
                        <w:t> </w:t>
                      </w:r>
                    </w:p>
                    <w:p w14:paraId="1E7117A0" w14:textId="77777777" w:rsidR="000017F1" w:rsidRDefault="000017F1" w:rsidP="008015B8">
                      <w:pPr>
                        <w:spacing w:after="200" w:line="273" w:lineRule="auto"/>
                      </w:pPr>
                      <w:r>
                        <w:t>Gary Fisher</w:t>
                      </w:r>
                    </w:p>
                  </w:txbxContent>
                </v:textbox>
              </v:shape>
            </w:pict>
          </mc:Fallback>
        </mc:AlternateContent>
      </w:r>
    </w:p>
    <w:p w14:paraId="7D2BBEFA" w14:textId="77777777" w:rsidR="008015B8" w:rsidRDefault="008015B8" w:rsidP="008015B8"/>
    <w:p w14:paraId="124A710A" w14:textId="77777777" w:rsidR="009F1862" w:rsidRDefault="009F1862"/>
    <w:p w14:paraId="4CDF359E" w14:textId="77777777" w:rsidR="009F1862" w:rsidRDefault="009F1862" w:rsidP="009F1862">
      <w:r>
        <w:br w:type="page"/>
      </w:r>
    </w:p>
    <w:p w14:paraId="2A18D5F3" w14:textId="1700C4A6" w:rsidR="009F1862" w:rsidRDefault="000C6D0E">
      <w:r>
        <w:rPr>
          <w:noProof/>
        </w:rPr>
        <w:lastRenderedPageBreak/>
        <mc:AlternateContent>
          <mc:Choice Requires="wps">
            <w:drawing>
              <wp:anchor distT="0" distB="0" distL="114300" distR="114300" simplePos="0" relativeHeight="251669504" behindDoc="0" locked="0" layoutInCell="1" allowOverlap="1" wp14:anchorId="3A4BDC93" wp14:editId="55682282">
                <wp:simplePos x="0" y="0"/>
                <wp:positionH relativeFrom="column">
                  <wp:posOffset>171450</wp:posOffset>
                </wp:positionH>
                <wp:positionV relativeFrom="paragraph">
                  <wp:posOffset>-25400</wp:posOffset>
                </wp:positionV>
                <wp:extent cx="6623050" cy="9264650"/>
                <wp:effectExtent l="9525" t="10795" r="6350" b="1143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9264650"/>
                        </a:xfrm>
                        <a:prstGeom prst="rect">
                          <a:avLst/>
                        </a:prstGeom>
                        <a:solidFill>
                          <a:srgbClr val="FFFFFF"/>
                        </a:solidFill>
                        <a:ln w="9525">
                          <a:solidFill>
                            <a:srgbClr val="000000"/>
                          </a:solidFill>
                          <a:miter lim="800000"/>
                          <a:headEnd/>
                          <a:tailEnd/>
                        </a:ln>
                      </wps:spPr>
                      <wps:txbx>
                        <w:txbxContent>
                          <w:p w14:paraId="4BA62139" w14:textId="320BB71F" w:rsidR="00E551A2" w:rsidRPr="00B23A06" w:rsidRDefault="00E551A2" w:rsidP="00E551A2">
                            <w:pPr>
                              <w:jc w:val="center"/>
                              <w:rPr>
                                <w:color w:val="FF0000"/>
                                <w:sz w:val="32"/>
                                <w:szCs w:val="32"/>
                              </w:rPr>
                            </w:pPr>
                            <w:r w:rsidRPr="0080242C">
                              <w:rPr>
                                <w:b/>
                                <w:color w:val="FF0000"/>
                                <w:sz w:val="32"/>
                                <w:szCs w:val="32"/>
                                <w:u w:val="single"/>
                              </w:rPr>
                              <w:t>COUNCIL NEWS</w:t>
                            </w:r>
                          </w:p>
                          <w:p w14:paraId="0D99C6EB" w14:textId="3F556DAF" w:rsidR="000017F1" w:rsidRDefault="000017F1" w:rsidP="00E551A2">
                            <w:pPr>
                              <w:rPr>
                                <w:lang w:val="en-CA"/>
                              </w:rPr>
                            </w:pPr>
                          </w:p>
                          <w:p w14:paraId="5CE86A75" w14:textId="77777777" w:rsidR="00E551A2" w:rsidRDefault="00E551A2" w:rsidP="00E551A2">
                            <w:pPr>
                              <w:rPr>
                                <w:b/>
                                <w:u w:val="single"/>
                              </w:rPr>
                            </w:pPr>
                            <w:r w:rsidRPr="0080242C">
                              <w:rPr>
                                <w:b/>
                                <w:u w:val="single"/>
                              </w:rPr>
                              <w:t>KELOWNA</w:t>
                            </w:r>
                          </w:p>
                          <w:p w14:paraId="5B48E7F0" w14:textId="77777777" w:rsidR="00E551A2" w:rsidRDefault="00E551A2" w:rsidP="00E551A2"/>
                          <w:p w14:paraId="16F6CF70" w14:textId="29EE7C39" w:rsidR="00E551A2" w:rsidRDefault="00E551A2" w:rsidP="00E551A2">
                            <w:r>
                              <w:tab/>
                              <w:t>Congratulations to Anne Millsap of Kelowna on her retirement.  Anne is currently enjoying a well</w:t>
                            </w:r>
                            <w:r w:rsidR="006B714B">
                              <w:t>-</w:t>
                            </w:r>
                            <w:r>
                              <w:t>deserved vacation down south and we will look forward to seeing her at one of our functions in the new year.</w:t>
                            </w:r>
                          </w:p>
                          <w:p w14:paraId="4B5DB494" w14:textId="4F7FFC8D" w:rsidR="00E551A2" w:rsidRDefault="00E551A2" w:rsidP="00E551A2">
                            <w:pPr>
                              <w:rPr>
                                <w:lang w:val="en-CA"/>
                              </w:rPr>
                            </w:pPr>
                          </w:p>
                          <w:p w14:paraId="7C089525" w14:textId="704EAA2B" w:rsidR="00E551A2" w:rsidRDefault="00E551A2" w:rsidP="00E551A2">
                            <w:pPr>
                              <w:rPr>
                                <w:lang w:val="en-CA"/>
                              </w:rPr>
                            </w:pPr>
                          </w:p>
                          <w:p w14:paraId="14E32C09" w14:textId="6A1D04D9" w:rsidR="00E551A2" w:rsidRDefault="00E551A2" w:rsidP="00E551A2">
                            <w:pPr>
                              <w:rPr>
                                <w:lang w:val="en-CA"/>
                              </w:rPr>
                            </w:pPr>
                          </w:p>
                          <w:p w14:paraId="764FDFC8" w14:textId="7148EB86" w:rsidR="00E551A2" w:rsidRDefault="00E551A2" w:rsidP="00E551A2">
                            <w:pPr>
                              <w:rPr>
                                <w:lang w:val="en-CA"/>
                              </w:rPr>
                            </w:pPr>
                          </w:p>
                          <w:p w14:paraId="158054DD" w14:textId="77446C63" w:rsidR="00E551A2" w:rsidRDefault="00E551A2" w:rsidP="00E551A2">
                            <w:pPr>
                              <w:rPr>
                                <w:lang w:val="en-CA"/>
                              </w:rPr>
                            </w:pPr>
                          </w:p>
                          <w:p w14:paraId="16FF0475" w14:textId="505AC4F5" w:rsidR="00E551A2" w:rsidRDefault="00E551A2" w:rsidP="00E551A2">
                            <w:pPr>
                              <w:rPr>
                                <w:lang w:val="en-CA"/>
                              </w:rPr>
                            </w:pPr>
                          </w:p>
                          <w:p w14:paraId="4542DDA5" w14:textId="313DD956" w:rsidR="00E551A2" w:rsidRDefault="00E551A2" w:rsidP="00E551A2">
                            <w:pPr>
                              <w:rPr>
                                <w:lang w:val="en-CA"/>
                              </w:rPr>
                            </w:pPr>
                          </w:p>
                          <w:p w14:paraId="2CC77C47" w14:textId="7BF786EE" w:rsidR="00E551A2" w:rsidRDefault="00E551A2" w:rsidP="00E551A2">
                            <w:pPr>
                              <w:rPr>
                                <w:lang w:val="en-CA"/>
                              </w:rPr>
                            </w:pPr>
                          </w:p>
                          <w:p w14:paraId="6200622D" w14:textId="43C35328" w:rsidR="00E551A2" w:rsidRDefault="00E551A2" w:rsidP="00E551A2">
                            <w:pPr>
                              <w:rPr>
                                <w:lang w:val="en-CA"/>
                              </w:rPr>
                            </w:pPr>
                          </w:p>
                          <w:p w14:paraId="3759F435" w14:textId="10FA6475" w:rsidR="00E551A2" w:rsidRDefault="00E551A2" w:rsidP="00E551A2">
                            <w:pPr>
                              <w:rPr>
                                <w:lang w:val="en-CA"/>
                              </w:rPr>
                            </w:pPr>
                          </w:p>
                          <w:p w14:paraId="70EC8FC1" w14:textId="3E53C23E" w:rsidR="00E551A2" w:rsidRDefault="00E551A2" w:rsidP="00E551A2">
                            <w:pPr>
                              <w:rPr>
                                <w:lang w:val="en-CA"/>
                              </w:rPr>
                            </w:pPr>
                          </w:p>
                          <w:p w14:paraId="2E4FAA5A" w14:textId="414712C4" w:rsidR="00E551A2" w:rsidRDefault="00E551A2" w:rsidP="00E551A2">
                            <w:pPr>
                              <w:rPr>
                                <w:lang w:val="en-CA"/>
                              </w:rPr>
                            </w:pPr>
                          </w:p>
                          <w:p w14:paraId="5EA7BB66" w14:textId="63CD1BDB" w:rsidR="00E551A2" w:rsidRDefault="00E551A2" w:rsidP="00E551A2">
                            <w:pPr>
                              <w:rPr>
                                <w:lang w:val="en-CA"/>
                              </w:rPr>
                            </w:pPr>
                          </w:p>
                          <w:p w14:paraId="0259F4C8" w14:textId="77777777" w:rsidR="00E551A2" w:rsidRDefault="00E551A2" w:rsidP="00E551A2">
                            <w:pPr>
                              <w:pStyle w:val="NoSpacing"/>
                              <w:rPr>
                                <w:sz w:val="24"/>
                                <w:szCs w:val="24"/>
                              </w:rPr>
                            </w:pPr>
                          </w:p>
                          <w:p w14:paraId="501040B2" w14:textId="77777777" w:rsidR="00E551A2" w:rsidRDefault="00E551A2" w:rsidP="00E551A2">
                            <w:pPr>
                              <w:pStyle w:val="NoSpacing"/>
                            </w:pPr>
                            <w:r>
                              <w:rPr>
                                <w:sz w:val="24"/>
                                <w:szCs w:val="24"/>
                              </w:rPr>
                              <w:tab/>
                            </w:r>
                            <w:r>
                              <w:t>The Kelowna CPC Heritage Club held a few luncheons over the past year of 2017. We also had a Bowling afternoon and supper at Freddies Brew Pub which 16 people enjoyed some 10 pin bowling and a great supper.  Our year wound up with a Christmas Banquet held at The Legion with 30 members present. A fun evening and Money raising event whereby we raised $253 along with additional funds we were able to donate $300 to The Foundry in Kelowna towards Youth Mental Health.</w:t>
                            </w:r>
                          </w:p>
                          <w:p w14:paraId="70ED26F6" w14:textId="208DBAB7" w:rsidR="00E551A2" w:rsidRDefault="00E551A2" w:rsidP="00E551A2">
                            <w:pPr>
                              <w:rPr>
                                <w:lang w:val="en-CA"/>
                              </w:rPr>
                            </w:pPr>
                          </w:p>
                          <w:p w14:paraId="7840CA28" w14:textId="68984BE7" w:rsidR="006B714B" w:rsidRDefault="006B714B" w:rsidP="00E551A2">
                            <w:pPr>
                              <w:rPr>
                                <w:lang w:val="en-CA"/>
                              </w:rPr>
                            </w:pPr>
                          </w:p>
                          <w:p w14:paraId="35A4C1FF" w14:textId="0CB32EC1" w:rsidR="006B714B" w:rsidRDefault="006B714B" w:rsidP="00E551A2">
                            <w:pPr>
                              <w:rPr>
                                <w:lang w:val="en-CA"/>
                              </w:rPr>
                            </w:pPr>
                          </w:p>
                          <w:p w14:paraId="511550CB" w14:textId="39C95BCE" w:rsidR="006B714B" w:rsidRDefault="006B714B" w:rsidP="00E551A2">
                            <w:pPr>
                              <w:rPr>
                                <w:lang w:val="en-CA"/>
                              </w:rPr>
                            </w:pPr>
                          </w:p>
                          <w:p w14:paraId="7CD3C26D" w14:textId="62D6D292" w:rsidR="006B714B" w:rsidRDefault="006B714B" w:rsidP="00E551A2">
                            <w:pPr>
                              <w:rPr>
                                <w:lang w:val="en-CA"/>
                              </w:rPr>
                            </w:pPr>
                          </w:p>
                          <w:p w14:paraId="6659185C" w14:textId="03085BCA" w:rsidR="006B714B" w:rsidRDefault="006B714B" w:rsidP="00E551A2">
                            <w:pPr>
                              <w:rPr>
                                <w:lang w:val="en-CA"/>
                              </w:rPr>
                            </w:pPr>
                          </w:p>
                          <w:p w14:paraId="72B60A1B" w14:textId="4CAE90B7" w:rsidR="006B714B" w:rsidRDefault="006B714B" w:rsidP="00E551A2">
                            <w:pPr>
                              <w:rPr>
                                <w:lang w:val="en-CA"/>
                              </w:rPr>
                            </w:pPr>
                          </w:p>
                          <w:p w14:paraId="5FF2A468" w14:textId="7A9A0125" w:rsidR="006B714B" w:rsidRDefault="006B714B" w:rsidP="00E551A2">
                            <w:pPr>
                              <w:rPr>
                                <w:lang w:val="en-CA"/>
                              </w:rPr>
                            </w:pPr>
                          </w:p>
                          <w:p w14:paraId="012AE0B5" w14:textId="64FB2165" w:rsidR="006B714B" w:rsidRDefault="006B714B" w:rsidP="00E551A2">
                            <w:pPr>
                              <w:rPr>
                                <w:lang w:val="en-CA"/>
                              </w:rPr>
                            </w:pPr>
                          </w:p>
                          <w:p w14:paraId="113D0EE4" w14:textId="6E70EEAF" w:rsidR="006B714B" w:rsidRDefault="006B714B" w:rsidP="00E551A2">
                            <w:pPr>
                              <w:rPr>
                                <w:lang w:val="en-CA"/>
                              </w:rPr>
                            </w:pPr>
                          </w:p>
                          <w:p w14:paraId="7D818FB4" w14:textId="6E72EE64" w:rsidR="006B714B" w:rsidRDefault="006B714B" w:rsidP="00E551A2">
                            <w:pPr>
                              <w:rPr>
                                <w:lang w:val="en-CA"/>
                              </w:rPr>
                            </w:pPr>
                          </w:p>
                          <w:p w14:paraId="4A3051DD" w14:textId="3AC1558A" w:rsidR="006B714B" w:rsidRDefault="006B714B" w:rsidP="00E551A2">
                            <w:pPr>
                              <w:rPr>
                                <w:lang w:val="en-CA"/>
                              </w:rPr>
                            </w:pPr>
                          </w:p>
                          <w:p w14:paraId="25FB6933" w14:textId="38FF89BE" w:rsidR="006B714B" w:rsidRDefault="006B714B" w:rsidP="00E551A2">
                            <w:pPr>
                              <w:rPr>
                                <w:lang w:val="en-CA"/>
                              </w:rPr>
                            </w:pPr>
                          </w:p>
                          <w:p w14:paraId="3E540B0D" w14:textId="3938C113" w:rsidR="006B714B" w:rsidRDefault="006B714B" w:rsidP="00E551A2">
                            <w:pPr>
                              <w:rPr>
                                <w:lang w:val="en-CA"/>
                              </w:rPr>
                            </w:pPr>
                          </w:p>
                          <w:p w14:paraId="5153B717" w14:textId="13A3C83F" w:rsidR="006B714B" w:rsidRDefault="006B714B" w:rsidP="00E551A2">
                            <w:pPr>
                              <w:rPr>
                                <w:lang w:val="en-CA"/>
                              </w:rPr>
                            </w:pPr>
                          </w:p>
                          <w:p w14:paraId="585C6A20" w14:textId="77777777" w:rsidR="006B714B" w:rsidRDefault="006B714B" w:rsidP="006B714B">
                            <w:pPr>
                              <w:pStyle w:val="NoSpacing"/>
                            </w:pPr>
                            <w:r>
                              <w:t>Upcoming events for Kelowna for the coming year in 2018 are as follows:</w:t>
                            </w:r>
                          </w:p>
                          <w:p w14:paraId="6C602CC8" w14:textId="77777777" w:rsidR="006B714B" w:rsidRDefault="006B714B" w:rsidP="006B714B">
                            <w:pPr>
                              <w:pStyle w:val="NoSpacing"/>
                              <w:rPr>
                                <w:sz w:val="28"/>
                                <w:szCs w:val="28"/>
                              </w:rPr>
                            </w:pPr>
                          </w:p>
                          <w:p w14:paraId="40A2E8B8" w14:textId="77777777" w:rsidR="006B714B" w:rsidRPr="006B714B" w:rsidRDefault="006B714B" w:rsidP="006B714B">
                            <w:pPr>
                              <w:pStyle w:val="NoSpacing"/>
                              <w:rPr>
                                <w:b/>
                                <w:u w:val="single"/>
                              </w:rPr>
                            </w:pPr>
                            <w:r w:rsidRPr="006B714B">
                              <w:rPr>
                                <w:b/>
                                <w:u w:val="single"/>
                              </w:rPr>
                              <w:t>JANUARY 31, 2018 @ 3:00 PM</w:t>
                            </w:r>
                          </w:p>
                          <w:p w14:paraId="44C6C29F" w14:textId="77777777" w:rsidR="006B714B" w:rsidRDefault="006B714B" w:rsidP="006B714B">
                            <w:pPr>
                              <w:pStyle w:val="NoSpacing"/>
                              <w:tabs>
                                <w:tab w:val="left" w:pos="4185"/>
                              </w:tabs>
                            </w:pPr>
                            <w:r>
                              <w:t>5 PIN BOWLING AT FREDDIE'S BREW PUB  948 McCURDY RD.</w:t>
                            </w:r>
                            <w:r>
                              <w:tab/>
                            </w:r>
                          </w:p>
                          <w:p w14:paraId="18251732" w14:textId="77777777" w:rsidR="006B714B" w:rsidRDefault="006B714B" w:rsidP="006B714B">
                            <w:pPr>
                              <w:pStyle w:val="NoSpacing"/>
                            </w:pPr>
                            <w:r>
                              <w:t>THOSE WHO WANT TO STAY FOR A BREW AND SUPPER AFTERWARDS ABOUT 5:00 PM CAN DO SO.  IF YOU DON'T WANT TO BOWL, YOU CAN COME OUT AND CHEER US ON OR JUST JOIN US FOR SUPPER.</w:t>
                            </w:r>
                          </w:p>
                          <w:p w14:paraId="61F78CF0" w14:textId="77777777" w:rsidR="006B714B" w:rsidRDefault="006B714B" w:rsidP="006B714B">
                            <w:pPr>
                              <w:pStyle w:val="NoSpacing"/>
                            </w:pPr>
                          </w:p>
                          <w:p w14:paraId="70E6C0BB" w14:textId="77777777" w:rsidR="006B714B" w:rsidRPr="006B714B" w:rsidRDefault="006B714B" w:rsidP="006B714B">
                            <w:pPr>
                              <w:pStyle w:val="NoSpacing"/>
                              <w:rPr>
                                <w:b/>
                                <w:u w:val="single"/>
                              </w:rPr>
                            </w:pPr>
                            <w:r w:rsidRPr="006B714B">
                              <w:rPr>
                                <w:b/>
                                <w:u w:val="single"/>
                              </w:rPr>
                              <w:t>FEBRUARY 21, 2018 @ 1:00 PM</w:t>
                            </w:r>
                          </w:p>
                          <w:p w14:paraId="5F7CB533" w14:textId="77777777" w:rsidR="006B714B" w:rsidRDefault="006B714B" w:rsidP="006B714B">
                            <w:pPr>
                              <w:pStyle w:val="NoSpacing"/>
                              <w:rPr>
                                <w:sz w:val="28"/>
                                <w:szCs w:val="28"/>
                              </w:rPr>
                            </w:pPr>
                            <w:r>
                              <w:t>CABIN FEVER LUNCHEON</w:t>
                            </w:r>
                          </w:p>
                          <w:p w14:paraId="4E405BB0" w14:textId="77777777" w:rsidR="006B714B" w:rsidRDefault="006B714B" w:rsidP="006B714B">
                            <w:pPr>
                              <w:pStyle w:val="NoSpacing"/>
                            </w:pPr>
                            <w:r>
                              <w:t>LUNCHEON AT THE ASIAN PEAR ON 2050 HARVEY AVE IN KELOWNA.</w:t>
                            </w:r>
                          </w:p>
                          <w:p w14:paraId="160A59F0" w14:textId="77777777" w:rsidR="006B714B" w:rsidRDefault="006B714B" w:rsidP="006B714B">
                            <w:pPr>
                              <w:pStyle w:val="NoSpacing"/>
                            </w:pPr>
                            <w:r>
                              <w:t>JOIN US FOR GOOD FOOD AND FELLOWSHIP FOR A COUPLE OF HOURS.</w:t>
                            </w:r>
                          </w:p>
                          <w:p w14:paraId="0D45D907" w14:textId="77777777" w:rsidR="006B714B" w:rsidRPr="00E551A2" w:rsidRDefault="006B714B" w:rsidP="00E551A2">
                            <w:pPr>
                              <w:rPr>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BDC93" id="Text Box 11" o:spid="_x0000_s1033" type="#_x0000_t202" style="position:absolute;margin-left:13.5pt;margin-top:-2pt;width:521.5pt;height:7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">
                <v:textbox>
                  <w:txbxContent>
                    <w:p w14:paraId="4BA62139" w14:textId="320BB71F" w:rsidR="00E551A2" w:rsidRPr="00B23A06" w:rsidRDefault="00E551A2" w:rsidP="00E551A2">
                      <w:pPr>
                        <w:jc w:val="center"/>
                        <w:rPr>
                          <w:color w:val="FF0000"/>
                          <w:sz w:val="32"/>
                          <w:szCs w:val="32"/>
                        </w:rPr>
                      </w:pPr>
                      <w:r w:rsidRPr="0080242C">
                        <w:rPr>
                          <w:b/>
                          <w:color w:val="FF0000"/>
                          <w:sz w:val="32"/>
                          <w:szCs w:val="32"/>
                          <w:u w:val="single"/>
                        </w:rPr>
                        <w:t>COUNCIL NEWS</w:t>
                      </w:r>
                    </w:p>
                    <w:p w14:paraId="0D99C6EB" w14:textId="3F556DAF" w:rsidR="000017F1" w:rsidRDefault="000017F1" w:rsidP="00E551A2">
                      <w:pPr>
                        <w:rPr>
                          <w:lang w:val="en-CA"/>
                        </w:rPr>
                      </w:pPr>
                    </w:p>
                    <w:p w14:paraId="5CE86A75" w14:textId="77777777" w:rsidR="00E551A2" w:rsidRDefault="00E551A2" w:rsidP="00E551A2">
                      <w:pPr>
                        <w:rPr>
                          <w:b/>
                          <w:u w:val="single"/>
                        </w:rPr>
                      </w:pPr>
                      <w:r w:rsidRPr="0080242C">
                        <w:rPr>
                          <w:b/>
                          <w:u w:val="single"/>
                        </w:rPr>
                        <w:t>KELOWNA</w:t>
                      </w:r>
                    </w:p>
                    <w:p w14:paraId="5B48E7F0" w14:textId="77777777" w:rsidR="00E551A2" w:rsidRDefault="00E551A2" w:rsidP="00E551A2"/>
                    <w:p w14:paraId="16F6CF70" w14:textId="29EE7C39" w:rsidR="00E551A2" w:rsidRDefault="00E551A2" w:rsidP="00E551A2">
                      <w:r>
                        <w:tab/>
                        <w:t>Congratulations to Anne Millsap of Kelowna on her retirement.  Anne is currently enjoying a well</w:t>
                      </w:r>
                      <w:r w:rsidR="006B714B">
                        <w:t>-</w:t>
                      </w:r>
                      <w:r>
                        <w:t>deserved vacation down south and we will look forward to seeing her at one of our functions in the new year.</w:t>
                      </w:r>
                    </w:p>
                    <w:p w14:paraId="4B5DB494" w14:textId="4F7FFC8D" w:rsidR="00E551A2" w:rsidRDefault="00E551A2" w:rsidP="00E551A2">
                      <w:pPr>
                        <w:rPr>
                          <w:lang w:val="en-CA"/>
                        </w:rPr>
                      </w:pPr>
                    </w:p>
                    <w:p w14:paraId="7C089525" w14:textId="704EAA2B" w:rsidR="00E551A2" w:rsidRDefault="00E551A2" w:rsidP="00E551A2">
                      <w:pPr>
                        <w:rPr>
                          <w:lang w:val="en-CA"/>
                        </w:rPr>
                      </w:pPr>
                    </w:p>
                    <w:p w14:paraId="14E32C09" w14:textId="6A1D04D9" w:rsidR="00E551A2" w:rsidRDefault="00E551A2" w:rsidP="00E551A2">
                      <w:pPr>
                        <w:rPr>
                          <w:lang w:val="en-CA"/>
                        </w:rPr>
                      </w:pPr>
                    </w:p>
                    <w:p w14:paraId="764FDFC8" w14:textId="7148EB86" w:rsidR="00E551A2" w:rsidRDefault="00E551A2" w:rsidP="00E551A2">
                      <w:pPr>
                        <w:rPr>
                          <w:lang w:val="en-CA"/>
                        </w:rPr>
                      </w:pPr>
                    </w:p>
                    <w:p w14:paraId="158054DD" w14:textId="77446C63" w:rsidR="00E551A2" w:rsidRDefault="00E551A2" w:rsidP="00E551A2">
                      <w:pPr>
                        <w:rPr>
                          <w:lang w:val="en-CA"/>
                        </w:rPr>
                      </w:pPr>
                    </w:p>
                    <w:p w14:paraId="16FF0475" w14:textId="505AC4F5" w:rsidR="00E551A2" w:rsidRDefault="00E551A2" w:rsidP="00E551A2">
                      <w:pPr>
                        <w:rPr>
                          <w:lang w:val="en-CA"/>
                        </w:rPr>
                      </w:pPr>
                    </w:p>
                    <w:p w14:paraId="4542DDA5" w14:textId="313DD956" w:rsidR="00E551A2" w:rsidRDefault="00E551A2" w:rsidP="00E551A2">
                      <w:pPr>
                        <w:rPr>
                          <w:lang w:val="en-CA"/>
                        </w:rPr>
                      </w:pPr>
                    </w:p>
                    <w:p w14:paraId="2CC77C47" w14:textId="7BF786EE" w:rsidR="00E551A2" w:rsidRDefault="00E551A2" w:rsidP="00E551A2">
                      <w:pPr>
                        <w:rPr>
                          <w:lang w:val="en-CA"/>
                        </w:rPr>
                      </w:pPr>
                    </w:p>
                    <w:p w14:paraId="6200622D" w14:textId="43C35328" w:rsidR="00E551A2" w:rsidRDefault="00E551A2" w:rsidP="00E551A2">
                      <w:pPr>
                        <w:rPr>
                          <w:lang w:val="en-CA"/>
                        </w:rPr>
                      </w:pPr>
                    </w:p>
                    <w:p w14:paraId="3759F435" w14:textId="10FA6475" w:rsidR="00E551A2" w:rsidRDefault="00E551A2" w:rsidP="00E551A2">
                      <w:pPr>
                        <w:rPr>
                          <w:lang w:val="en-CA"/>
                        </w:rPr>
                      </w:pPr>
                    </w:p>
                    <w:p w14:paraId="70EC8FC1" w14:textId="3E53C23E" w:rsidR="00E551A2" w:rsidRDefault="00E551A2" w:rsidP="00E551A2">
                      <w:pPr>
                        <w:rPr>
                          <w:lang w:val="en-CA"/>
                        </w:rPr>
                      </w:pPr>
                    </w:p>
                    <w:p w14:paraId="2E4FAA5A" w14:textId="414712C4" w:rsidR="00E551A2" w:rsidRDefault="00E551A2" w:rsidP="00E551A2">
                      <w:pPr>
                        <w:rPr>
                          <w:lang w:val="en-CA"/>
                        </w:rPr>
                      </w:pPr>
                    </w:p>
                    <w:p w14:paraId="5EA7BB66" w14:textId="63CD1BDB" w:rsidR="00E551A2" w:rsidRDefault="00E551A2" w:rsidP="00E551A2">
                      <w:pPr>
                        <w:rPr>
                          <w:lang w:val="en-CA"/>
                        </w:rPr>
                      </w:pPr>
                    </w:p>
                    <w:p w14:paraId="0259F4C8" w14:textId="77777777" w:rsidR="00E551A2" w:rsidRDefault="00E551A2" w:rsidP="00E551A2">
                      <w:pPr>
                        <w:pStyle w:val="NoSpacing"/>
                        <w:rPr>
                          <w:sz w:val="24"/>
                          <w:szCs w:val="24"/>
                        </w:rPr>
                      </w:pPr>
                    </w:p>
                    <w:p w14:paraId="501040B2" w14:textId="77777777" w:rsidR="00E551A2" w:rsidRDefault="00E551A2" w:rsidP="00E551A2">
                      <w:pPr>
                        <w:pStyle w:val="NoSpacing"/>
                      </w:pPr>
                      <w:r>
                        <w:rPr>
                          <w:sz w:val="24"/>
                          <w:szCs w:val="24"/>
                        </w:rPr>
                        <w:tab/>
                      </w:r>
                      <w:r>
                        <w:t>The Kelowna CPC Heritage Club held a few luncheons over the past year of 2017. We also had a Bowling afternoon and supper at Freddies Brew Pub which 16 people enjoyed some 10 pin bowling and a great supper.  Our year wound up with a Christmas Banquet held at The Legion with 30 members present. A fun evening and Money raising event whereby we raised $253 along with additional funds we were able to donate $300 to The Foundry in Kelowna towards Youth Mental Health.</w:t>
                      </w:r>
                    </w:p>
                    <w:p w14:paraId="70ED26F6" w14:textId="208DBAB7" w:rsidR="00E551A2" w:rsidRDefault="00E551A2" w:rsidP="00E551A2">
                      <w:pPr>
                        <w:rPr>
                          <w:lang w:val="en-CA"/>
                        </w:rPr>
                      </w:pPr>
                    </w:p>
                    <w:p w14:paraId="7840CA28" w14:textId="68984BE7" w:rsidR="006B714B" w:rsidRDefault="006B714B" w:rsidP="00E551A2">
                      <w:pPr>
                        <w:rPr>
                          <w:lang w:val="en-CA"/>
                        </w:rPr>
                      </w:pPr>
                    </w:p>
                    <w:p w14:paraId="35A4C1FF" w14:textId="0CB32EC1" w:rsidR="006B714B" w:rsidRDefault="006B714B" w:rsidP="00E551A2">
                      <w:pPr>
                        <w:rPr>
                          <w:lang w:val="en-CA"/>
                        </w:rPr>
                      </w:pPr>
                    </w:p>
                    <w:p w14:paraId="511550CB" w14:textId="39C95BCE" w:rsidR="006B714B" w:rsidRDefault="006B714B" w:rsidP="00E551A2">
                      <w:pPr>
                        <w:rPr>
                          <w:lang w:val="en-CA"/>
                        </w:rPr>
                      </w:pPr>
                    </w:p>
                    <w:p w14:paraId="7CD3C26D" w14:textId="62D6D292" w:rsidR="006B714B" w:rsidRDefault="006B714B" w:rsidP="00E551A2">
                      <w:pPr>
                        <w:rPr>
                          <w:lang w:val="en-CA"/>
                        </w:rPr>
                      </w:pPr>
                    </w:p>
                    <w:p w14:paraId="6659185C" w14:textId="03085BCA" w:rsidR="006B714B" w:rsidRDefault="006B714B" w:rsidP="00E551A2">
                      <w:pPr>
                        <w:rPr>
                          <w:lang w:val="en-CA"/>
                        </w:rPr>
                      </w:pPr>
                    </w:p>
                    <w:p w14:paraId="72B60A1B" w14:textId="4CAE90B7" w:rsidR="006B714B" w:rsidRDefault="006B714B" w:rsidP="00E551A2">
                      <w:pPr>
                        <w:rPr>
                          <w:lang w:val="en-CA"/>
                        </w:rPr>
                      </w:pPr>
                    </w:p>
                    <w:p w14:paraId="5FF2A468" w14:textId="7A9A0125" w:rsidR="006B714B" w:rsidRDefault="006B714B" w:rsidP="00E551A2">
                      <w:pPr>
                        <w:rPr>
                          <w:lang w:val="en-CA"/>
                        </w:rPr>
                      </w:pPr>
                    </w:p>
                    <w:p w14:paraId="012AE0B5" w14:textId="64FB2165" w:rsidR="006B714B" w:rsidRDefault="006B714B" w:rsidP="00E551A2">
                      <w:pPr>
                        <w:rPr>
                          <w:lang w:val="en-CA"/>
                        </w:rPr>
                      </w:pPr>
                    </w:p>
                    <w:p w14:paraId="113D0EE4" w14:textId="6E70EEAF" w:rsidR="006B714B" w:rsidRDefault="006B714B" w:rsidP="00E551A2">
                      <w:pPr>
                        <w:rPr>
                          <w:lang w:val="en-CA"/>
                        </w:rPr>
                      </w:pPr>
                    </w:p>
                    <w:p w14:paraId="7D818FB4" w14:textId="6E72EE64" w:rsidR="006B714B" w:rsidRDefault="006B714B" w:rsidP="00E551A2">
                      <w:pPr>
                        <w:rPr>
                          <w:lang w:val="en-CA"/>
                        </w:rPr>
                      </w:pPr>
                    </w:p>
                    <w:p w14:paraId="4A3051DD" w14:textId="3AC1558A" w:rsidR="006B714B" w:rsidRDefault="006B714B" w:rsidP="00E551A2">
                      <w:pPr>
                        <w:rPr>
                          <w:lang w:val="en-CA"/>
                        </w:rPr>
                      </w:pPr>
                    </w:p>
                    <w:p w14:paraId="25FB6933" w14:textId="38FF89BE" w:rsidR="006B714B" w:rsidRDefault="006B714B" w:rsidP="00E551A2">
                      <w:pPr>
                        <w:rPr>
                          <w:lang w:val="en-CA"/>
                        </w:rPr>
                      </w:pPr>
                    </w:p>
                    <w:p w14:paraId="3E540B0D" w14:textId="3938C113" w:rsidR="006B714B" w:rsidRDefault="006B714B" w:rsidP="00E551A2">
                      <w:pPr>
                        <w:rPr>
                          <w:lang w:val="en-CA"/>
                        </w:rPr>
                      </w:pPr>
                    </w:p>
                    <w:p w14:paraId="5153B717" w14:textId="13A3C83F" w:rsidR="006B714B" w:rsidRDefault="006B714B" w:rsidP="00E551A2">
                      <w:pPr>
                        <w:rPr>
                          <w:lang w:val="en-CA"/>
                        </w:rPr>
                      </w:pPr>
                    </w:p>
                    <w:p w14:paraId="585C6A20" w14:textId="77777777" w:rsidR="006B714B" w:rsidRDefault="006B714B" w:rsidP="006B714B">
                      <w:pPr>
                        <w:pStyle w:val="NoSpacing"/>
                      </w:pPr>
                      <w:r>
                        <w:t>Upcoming events for Kelowna for the coming year in 2018 are as follows:</w:t>
                      </w:r>
                    </w:p>
                    <w:p w14:paraId="6C602CC8" w14:textId="77777777" w:rsidR="006B714B" w:rsidRDefault="006B714B" w:rsidP="006B714B">
                      <w:pPr>
                        <w:pStyle w:val="NoSpacing"/>
                        <w:rPr>
                          <w:sz w:val="28"/>
                          <w:szCs w:val="28"/>
                        </w:rPr>
                      </w:pPr>
                    </w:p>
                    <w:p w14:paraId="40A2E8B8" w14:textId="77777777" w:rsidR="006B714B" w:rsidRPr="006B714B" w:rsidRDefault="006B714B" w:rsidP="006B714B">
                      <w:pPr>
                        <w:pStyle w:val="NoSpacing"/>
                        <w:rPr>
                          <w:b/>
                          <w:u w:val="single"/>
                        </w:rPr>
                      </w:pPr>
                      <w:r w:rsidRPr="006B714B">
                        <w:rPr>
                          <w:b/>
                          <w:u w:val="single"/>
                        </w:rPr>
                        <w:t>JANUARY 31, 2018 @ 3:00 PM</w:t>
                      </w:r>
                    </w:p>
                    <w:p w14:paraId="44C6C29F" w14:textId="77777777" w:rsidR="006B714B" w:rsidRDefault="006B714B" w:rsidP="006B714B">
                      <w:pPr>
                        <w:pStyle w:val="NoSpacing"/>
                        <w:tabs>
                          <w:tab w:val="left" w:pos="4185"/>
                        </w:tabs>
                      </w:pPr>
                      <w:r>
                        <w:t>5 PIN BOWLING AT FREDDIE'S BREW PUB  948 McCURDY RD.</w:t>
                      </w:r>
                      <w:r>
                        <w:tab/>
                      </w:r>
                    </w:p>
                    <w:p w14:paraId="18251732" w14:textId="77777777" w:rsidR="006B714B" w:rsidRDefault="006B714B" w:rsidP="006B714B">
                      <w:pPr>
                        <w:pStyle w:val="NoSpacing"/>
                      </w:pPr>
                      <w:r>
                        <w:t>THOSE WHO WANT TO STAY FOR A BREW AND SUPPER AFTERWARDS ABOUT 5:00 PM CAN DO SO.  IF YOU DON'T WANT TO BOWL, YOU CAN COME OUT AND CHEER US ON OR JUST JOIN US FOR SUPPER.</w:t>
                      </w:r>
                    </w:p>
                    <w:p w14:paraId="61F78CF0" w14:textId="77777777" w:rsidR="006B714B" w:rsidRDefault="006B714B" w:rsidP="006B714B">
                      <w:pPr>
                        <w:pStyle w:val="NoSpacing"/>
                      </w:pPr>
                    </w:p>
                    <w:p w14:paraId="70E6C0BB" w14:textId="77777777" w:rsidR="006B714B" w:rsidRPr="006B714B" w:rsidRDefault="006B714B" w:rsidP="006B714B">
                      <w:pPr>
                        <w:pStyle w:val="NoSpacing"/>
                        <w:rPr>
                          <w:b/>
                          <w:u w:val="single"/>
                        </w:rPr>
                      </w:pPr>
                      <w:r w:rsidRPr="006B714B">
                        <w:rPr>
                          <w:b/>
                          <w:u w:val="single"/>
                        </w:rPr>
                        <w:t>FEBRUARY 21, 2018 @ 1:00 PM</w:t>
                      </w:r>
                    </w:p>
                    <w:p w14:paraId="5F7CB533" w14:textId="77777777" w:rsidR="006B714B" w:rsidRDefault="006B714B" w:rsidP="006B714B">
                      <w:pPr>
                        <w:pStyle w:val="NoSpacing"/>
                        <w:rPr>
                          <w:sz w:val="28"/>
                          <w:szCs w:val="28"/>
                        </w:rPr>
                      </w:pPr>
                      <w:r>
                        <w:t>CABIN FEVER LUNCHEON</w:t>
                      </w:r>
                    </w:p>
                    <w:p w14:paraId="4E405BB0" w14:textId="77777777" w:rsidR="006B714B" w:rsidRDefault="006B714B" w:rsidP="006B714B">
                      <w:pPr>
                        <w:pStyle w:val="NoSpacing"/>
                      </w:pPr>
                      <w:r>
                        <w:t>LUNCHEON AT THE ASIAN PEAR ON 2050 HARVEY AVE IN KELOWNA.</w:t>
                      </w:r>
                    </w:p>
                    <w:p w14:paraId="160A59F0" w14:textId="77777777" w:rsidR="006B714B" w:rsidRDefault="006B714B" w:rsidP="006B714B">
                      <w:pPr>
                        <w:pStyle w:val="NoSpacing"/>
                      </w:pPr>
                      <w:r>
                        <w:t>JOIN US FOR GOOD FOOD AND FELLOWSHIP FOR A COUPLE OF HOURS.</w:t>
                      </w:r>
                    </w:p>
                    <w:p w14:paraId="0D45D907" w14:textId="77777777" w:rsidR="006B714B" w:rsidRPr="00E551A2" w:rsidRDefault="006B714B" w:rsidP="00E551A2">
                      <w:pPr>
                        <w:rPr>
                          <w:lang w:val="en-CA"/>
                        </w:rPr>
                      </w:pPr>
                    </w:p>
                  </w:txbxContent>
                </v:textbox>
              </v:shape>
            </w:pict>
          </mc:Fallback>
        </mc:AlternateContent>
      </w:r>
    </w:p>
    <w:p w14:paraId="15D4A62B" w14:textId="730E1CE7" w:rsidR="009F1862" w:rsidRDefault="000C6D0E" w:rsidP="009F1862">
      <w:r>
        <w:rPr>
          <w:noProof/>
        </w:rPr>
        <mc:AlternateContent>
          <mc:Choice Requires="wps">
            <w:drawing>
              <wp:anchor distT="0" distB="0" distL="114300" distR="114300" simplePos="0" relativeHeight="251671552" behindDoc="0" locked="0" layoutInCell="1" allowOverlap="1" wp14:anchorId="3C2716F4" wp14:editId="019CAFBA">
                <wp:simplePos x="0" y="0"/>
                <wp:positionH relativeFrom="column">
                  <wp:posOffset>3829050</wp:posOffset>
                </wp:positionH>
                <wp:positionV relativeFrom="paragraph">
                  <wp:posOffset>4568190</wp:posOffset>
                </wp:positionV>
                <wp:extent cx="2914650" cy="2362200"/>
                <wp:effectExtent l="9525" t="7620" r="9525" b="1143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362200"/>
                        </a:xfrm>
                        <a:prstGeom prst="rect">
                          <a:avLst/>
                        </a:prstGeom>
                        <a:solidFill>
                          <a:srgbClr val="FFFFFF"/>
                        </a:solidFill>
                        <a:ln w="9525">
                          <a:solidFill>
                            <a:srgbClr val="FFFFFF"/>
                          </a:solidFill>
                          <a:miter lim="800000"/>
                          <a:headEnd/>
                          <a:tailEnd/>
                        </a:ln>
                      </wps:spPr>
                      <wps:txbx>
                        <w:txbxContent>
                          <w:p w14:paraId="4EA68BEB" w14:textId="1DFDDC95" w:rsidR="00E551A2" w:rsidRDefault="00E551A2" w:rsidP="00E551A2">
                            <w:pPr>
                              <w:jc w:val="center"/>
                            </w:pPr>
                            <w:r>
                              <w:rPr>
                                <w:noProof/>
                              </w:rPr>
                              <w:drawing>
                                <wp:inline distT="0" distB="0" distL="0" distR="0" wp14:anchorId="18A7F2A5" wp14:editId="3C6B6FE1">
                                  <wp:extent cx="2775783" cy="2190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2423" cy="22117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716F4" id="Text Box 13" o:spid="_x0000_s1034" type="#_x0000_t202" style="position:absolute;margin-left:301.5pt;margin-top:359.7pt;width:229.5pt;height:1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" strokecolor="white">
                <v:textbox>
                  <w:txbxContent>
                    <w:p w14:paraId="4EA68BEB" w14:textId="1DFDDC95" w:rsidR="00E551A2" w:rsidRDefault="00E551A2" w:rsidP="00E551A2">
                      <w:pPr>
                        <w:jc w:val="center"/>
                      </w:pPr>
                      <w:r>
                        <w:rPr>
                          <w:noProof/>
                        </w:rPr>
                        <w:drawing>
                          <wp:inline distT="0" distB="0" distL="0" distR="0" wp14:anchorId="18A7F2A5" wp14:editId="3C6B6FE1">
                            <wp:extent cx="2775783" cy="2190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2423" cy="221177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18E1A07" wp14:editId="3D1A3537">
                <wp:simplePos x="0" y="0"/>
                <wp:positionH relativeFrom="column">
                  <wp:posOffset>209550</wp:posOffset>
                </wp:positionH>
                <wp:positionV relativeFrom="paragraph">
                  <wp:posOffset>4568190</wp:posOffset>
                </wp:positionV>
                <wp:extent cx="3619500" cy="2362200"/>
                <wp:effectExtent l="9525" t="7620" r="9525" b="1143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362200"/>
                        </a:xfrm>
                        <a:prstGeom prst="rect">
                          <a:avLst/>
                        </a:prstGeom>
                        <a:solidFill>
                          <a:srgbClr val="FFFFFF"/>
                        </a:solidFill>
                        <a:ln w="9525">
                          <a:solidFill>
                            <a:srgbClr val="FFFFFF"/>
                          </a:solidFill>
                          <a:miter lim="800000"/>
                          <a:headEnd/>
                          <a:tailEnd/>
                        </a:ln>
                      </wps:spPr>
                      <wps:txbx>
                        <w:txbxContent>
                          <w:p w14:paraId="794F5F7B" w14:textId="2C9160ED" w:rsidR="000125C9" w:rsidRDefault="00C50B21" w:rsidP="00C50B21">
                            <w:pPr>
                              <w:jc w:val="center"/>
                            </w:pPr>
                            <w:r>
                              <w:rPr>
                                <w:noProof/>
                              </w:rPr>
                              <w:drawing>
                                <wp:inline distT="0" distB="0" distL="0" distR="0" wp14:anchorId="604041E8" wp14:editId="5B50C0B3">
                                  <wp:extent cx="3330138" cy="222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12 Kelowna Christmas.jpg"/>
                                          <pic:cNvPicPr/>
                                        </pic:nvPicPr>
                                        <pic:blipFill>
                                          <a:blip r:embed="rId14">
                                            <a:extLst>
                                              <a:ext uri="{28A0092B-C50C-407E-A947-70E740481C1C}">
                                                <a14:useLocalDpi xmlns:a14="http://schemas.microsoft.com/office/drawing/2010/main" val="0"/>
                                              </a:ext>
                                            </a:extLst>
                                          </a:blip>
                                          <a:stretch>
                                            <a:fillRect/>
                                          </a:stretch>
                                        </pic:blipFill>
                                        <pic:spPr>
                                          <a:xfrm>
                                            <a:off x="0" y="0"/>
                                            <a:ext cx="3335744" cy="223260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E1A07" id="Text Box 15" o:spid="_x0000_s1035" type="#_x0000_t202" style="position:absolute;margin-left:16.5pt;margin-top:359.7pt;width:285pt;height:1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" strokecolor="white">
                <v:textbox>
                  <w:txbxContent>
                    <w:p w14:paraId="794F5F7B" w14:textId="2C9160ED" w:rsidR="000125C9" w:rsidRDefault="00C50B21" w:rsidP="00C50B21">
                      <w:pPr>
                        <w:jc w:val="center"/>
                      </w:pPr>
                      <w:r>
                        <w:rPr>
                          <w:noProof/>
                        </w:rPr>
                        <w:drawing>
                          <wp:inline distT="0" distB="0" distL="0" distR="0" wp14:anchorId="604041E8" wp14:editId="5B50C0B3">
                            <wp:extent cx="3330138" cy="222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12 Kelowna Christmas.jpg"/>
                                    <pic:cNvPicPr/>
                                  </pic:nvPicPr>
                                  <pic:blipFill>
                                    <a:blip r:embed="rId15">
                                      <a:extLst>
                                        <a:ext uri="{28A0092B-C50C-407E-A947-70E740481C1C}">
                                          <a14:useLocalDpi xmlns:a14="http://schemas.microsoft.com/office/drawing/2010/main" val="0"/>
                                        </a:ext>
                                      </a:extLst>
                                    </a:blip>
                                    <a:stretch>
                                      <a:fillRect/>
                                    </a:stretch>
                                  </pic:blipFill>
                                  <pic:spPr>
                                    <a:xfrm>
                                      <a:off x="0" y="0"/>
                                      <a:ext cx="3335744" cy="223260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3D57B0E" wp14:editId="3AC17F32">
                <wp:simplePos x="0" y="0"/>
                <wp:positionH relativeFrom="column">
                  <wp:posOffset>806450</wp:posOffset>
                </wp:positionH>
                <wp:positionV relativeFrom="paragraph">
                  <wp:posOffset>1183640</wp:posOffset>
                </wp:positionV>
                <wp:extent cx="5257800" cy="2235200"/>
                <wp:effectExtent l="6350" t="13970" r="12700" b="8255"/>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35200"/>
                        </a:xfrm>
                        <a:prstGeom prst="rect">
                          <a:avLst/>
                        </a:prstGeom>
                        <a:solidFill>
                          <a:srgbClr val="FFFFFF"/>
                        </a:solidFill>
                        <a:ln w="9525">
                          <a:solidFill>
                            <a:srgbClr val="FFFFFF"/>
                          </a:solidFill>
                          <a:miter lim="800000"/>
                          <a:headEnd/>
                          <a:tailEnd/>
                        </a:ln>
                      </wps:spPr>
                      <wps:txbx>
                        <w:txbxContent>
                          <w:p w14:paraId="068485FD" w14:textId="54292B60" w:rsidR="00E551A2" w:rsidRDefault="00E551A2" w:rsidP="00E551A2">
                            <w:pPr>
                              <w:jc w:val="center"/>
                            </w:pPr>
                            <w:r w:rsidRPr="00E5660A">
                              <w:rPr>
                                <w:noProof/>
                              </w:rPr>
                              <w:drawing>
                                <wp:inline distT="0" distB="0" distL="0" distR="0" wp14:anchorId="4A71DB1D" wp14:editId="0CEFCE31">
                                  <wp:extent cx="5005070" cy="3033565"/>
                                  <wp:effectExtent l="0" t="0" r="5080" b="0"/>
                                  <wp:docPr id="7" name="Picture 7" descr="C:\Users\Owner\Picture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image1.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453" r="3193"/>
                                          <a:stretch/>
                                        </pic:blipFill>
                                        <pic:spPr bwMode="auto">
                                          <a:xfrm>
                                            <a:off x="0" y="0"/>
                                            <a:ext cx="5005070" cy="303356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57B0E" id="Text Box 12" o:spid="_x0000_s1036" type="#_x0000_t202" style="position:absolute;margin-left:63.5pt;margin-top:93.2pt;width:414pt;height:1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" strokecolor="white">
                <v:textbox>
                  <w:txbxContent>
                    <w:p w14:paraId="068485FD" w14:textId="54292B60" w:rsidR="00E551A2" w:rsidRDefault="00E551A2" w:rsidP="00E551A2">
                      <w:pPr>
                        <w:jc w:val="center"/>
                      </w:pPr>
                      <w:r w:rsidRPr="00E5660A">
                        <w:rPr>
                          <w:noProof/>
                        </w:rPr>
                        <w:drawing>
                          <wp:inline distT="0" distB="0" distL="0" distR="0" wp14:anchorId="4A71DB1D" wp14:editId="0CEFCE31">
                            <wp:extent cx="5005070" cy="3033565"/>
                            <wp:effectExtent l="0" t="0" r="5080" b="0"/>
                            <wp:docPr id="7" name="Picture 7" descr="C:\Users\Owner\Picture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image1.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453" r="3193"/>
                                    <a:stretch/>
                                  </pic:blipFill>
                                  <pic:spPr bwMode="auto">
                                    <a:xfrm>
                                      <a:off x="0" y="0"/>
                                      <a:ext cx="5005070" cy="303356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F1862">
        <w:br w:type="page"/>
      </w:r>
    </w:p>
    <w:p w14:paraId="39B59E0C" w14:textId="1D492417" w:rsidR="006B714B" w:rsidRDefault="000C6D0E">
      <w:r>
        <w:rPr>
          <w:noProof/>
        </w:rPr>
        <w:lastRenderedPageBreak/>
        <mc:AlternateContent>
          <mc:Choice Requires="wps">
            <w:drawing>
              <wp:anchor distT="0" distB="0" distL="114300" distR="114300" simplePos="0" relativeHeight="251675648" behindDoc="0" locked="0" layoutInCell="1" allowOverlap="1" wp14:anchorId="599B9804" wp14:editId="76EDD674">
                <wp:simplePos x="0" y="0"/>
                <wp:positionH relativeFrom="column">
                  <wp:posOffset>120650</wp:posOffset>
                </wp:positionH>
                <wp:positionV relativeFrom="paragraph">
                  <wp:posOffset>0</wp:posOffset>
                </wp:positionV>
                <wp:extent cx="6616700" cy="9036050"/>
                <wp:effectExtent l="6350" t="7620" r="6350" b="5080"/>
                <wp:wrapNone/>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9036050"/>
                        </a:xfrm>
                        <a:prstGeom prst="rect">
                          <a:avLst/>
                        </a:prstGeom>
                        <a:solidFill>
                          <a:srgbClr val="FFFFFF"/>
                        </a:solidFill>
                        <a:ln w="9525">
                          <a:solidFill>
                            <a:srgbClr val="000000"/>
                          </a:solidFill>
                          <a:miter lim="800000"/>
                          <a:headEnd/>
                          <a:tailEnd/>
                        </a:ln>
                      </wps:spPr>
                      <wps:txbx>
                        <w:txbxContent>
                          <w:p w14:paraId="70AB4F15" w14:textId="77777777" w:rsidR="006B714B" w:rsidRDefault="006B714B" w:rsidP="006B714B">
                            <w:pPr>
                              <w:pStyle w:val="NoSpacing"/>
                            </w:pPr>
                            <w:r w:rsidRPr="006B714B">
                              <w:rPr>
                                <w:b/>
                                <w:u w:val="single"/>
                              </w:rPr>
                              <w:t>MARCH 20, 2018 - TUESDAY 12:30</w:t>
                            </w:r>
                            <w:r>
                              <w:t xml:space="preserve"> </w:t>
                            </w:r>
                          </w:p>
                          <w:p w14:paraId="7705DF59" w14:textId="77777777" w:rsidR="006B714B" w:rsidRDefault="006B714B" w:rsidP="006B714B">
                            <w:pPr>
                              <w:pStyle w:val="NoSpacing"/>
                            </w:pPr>
                            <w:r>
                              <w:t>LUNCHEON AT THE ROYAL CANADIAN LEGION, 1380 BERTRAM ST, KELOWNA.</w:t>
                            </w:r>
                          </w:p>
                          <w:p w14:paraId="375649F3" w14:textId="77777777" w:rsidR="006B714B" w:rsidRDefault="006B714B" w:rsidP="006B714B">
                            <w:pPr>
                              <w:pStyle w:val="NoSpacing"/>
                            </w:pPr>
                            <w:r>
                              <w:t>GOOD LUNCH AT 12:30 AND THEN STAY AND PLAY SOME CARD GAMES AND/OR BOARD GAMES IN THE MAIN ROOM OF THE LEGION. ENJOY A BREW AND GREAT FELLOWSHIP.</w:t>
                            </w:r>
                          </w:p>
                          <w:p w14:paraId="045FC96C" w14:textId="77777777" w:rsidR="006B714B" w:rsidRDefault="006B714B" w:rsidP="006B714B">
                            <w:pPr>
                              <w:pStyle w:val="NoSpacing"/>
                            </w:pPr>
                          </w:p>
                          <w:p w14:paraId="69BED50D" w14:textId="77777777" w:rsidR="006B714B" w:rsidRPr="006B714B" w:rsidRDefault="006B714B" w:rsidP="006B714B">
                            <w:pPr>
                              <w:pStyle w:val="NoSpacing"/>
                              <w:rPr>
                                <w:b/>
                                <w:u w:val="single"/>
                              </w:rPr>
                            </w:pPr>
                            <w:r w:rsidRPr="006B714B">
                              <w:rPr>
                                <w:b/>
                                <w:u w:val="single"/>
                              </w:rPr>
                              <w:t>APRIL 18, 2018 - WEDNESDAY 1:00 PM</w:t>
                            </w:r>
                          </w:p>
                          <w:p w14:paraId="590042FD" w14:textId="77777777" w:rsidR="006B714B" w:rsidRDefault="006B714B" w:rsidP="006B714B">
                            <w:pPr>
                              <w:pStyle w:val="NoSpacing"/>
                            </w:pPr>
                            <w:r>
                              <w:t xml:space="preserve">SPRING LUNCHEON </w:t>
                            </w:r>
                          </w:p>
                          <w:p w14:paraId="7A16D9FE" w14:textId="77777777" w:rsidR="006B714B" w:rsidRDefault="006B714B" w:rsidP="006B714B">
                            <w:pPr>
                              <w:pStyle w:val="NoSpacing"/>
                            </w:pPr>
                            <w:r>
                              <w:t>OLD SPAGETTI FACTORY  1755 CAPRI ST, KELOWNA.</w:t>
                            </w:r>
                          </w:p>
                          <w:p w14:paraId="59B5EFAA" w14:textId="77777777" w:rsidR="006B714B" w:rsidRDefault="006B714B" w:rsidP="006B714B">
                            <w:pPr>
                              <w:pStyle w:val="NoSpacing"/>
                            </w:pPr>
                            <w:r>
                              <w:t>JOIN US FOR LUNCH AND WELCOME BACK OUR WINTER TRAVELLERS WHO HAVE RETURNED HOME FROM WARMER CLIMES.</w:t>
                            </w:r>
                          </w:p>
                          <w:p w14:paraId="33B8397B" w14:textId="77777777" w:rsidR="006B714B" w:rsidRDefault="006B714B" w:rsidP="006B714B"/>
                          <w:p w14:paraId="3D81ECAA" w14:textId="77777777" w:rsidR="006B714B" w:rsidRDefault="006B714B" w:rsidP="006B714B">
                            <w:pPr>
                              <w:rPr>
                                <w:b/>
                                <w:u w:val="single"/>
                              </w:rPr>
                            </w:pPr>
                            <w:r>
                              <w:rPr>
                                <w:b/>
                                <w:u w:val="single"/>
                              </w:rPr>
                              <w:t>VERNON</w:t>
                            </w:r>
                          </w:p>
                          <w:p w14:paraId="3C610C73" w14:textId="77777777" w:rsidR="006B714B" w:rsidRDefault="006B714B" w:rsidP="006B714B">
                            <w:pPr>
                              <w:rPr>
                                <w:b/>
                                <w:u w:val="single"/>
                              </w:rPr>
                            </w:pPr>
                          </w:p>
                          <w:p w14:paraId="722777AF" w14:textId="77777777" w:rsidR="006B714B" w:rsidRDefault="006B714B" w:rsidP="006B714B">
                            <w:pPr>
                              <w:rPr>
                                <w:sz w:val="22"/>
                                <w:szCs w:val="22"/>
                                <w:lang w:val="en-CA"/>
                              </w:rPr>
                            </w:pPr>
                            <w:r>
                              <w:tab/>
                              <w:t>We held a very intimate Christmas dinner with 16 members at the Schubert Center.  The winner of the wine raffle was Doreen Johnston.   Our Christmas charity was Santa’s Anonymous and we collected a number of new unwrapped toys as well as $85 cash which was presented to them by Gary Fisher.  Through a personal donation, we were able to donate $200 to Teen Junction to enable them to take 20 youth to a cultural performance sometime in the new year.</w:t>
                            </w:r>
                          </w:p>
                          <w:p w14:paraId="6F276198" w14:textId="77777777" w:rsidR="006B714B" w:rsidRDefault="006B714B" w:rsidP="006B714B">
                            <w:pPr>
                              <w:rPr>
                                <w:b/>
                                <w:u w:val="single"/>
                              </w:rPr>
                            </w:pPr>
                          </w:p>
                          <w:p w14:paraId="4123BD46" w14:textId="75187872" w:rsidR="006B714B" w:rsidRDefault="006B714B"/>
                          <w:p w14:paraId="46D1B230" w14:textId="75ADB02E" w:rsidR="00320A01" w:rsidRDefault="00320A01"/>
                          <w:p w14:paraId="234CBF43" w14:textId="52522C34" w:rsidR="00320A01" w:rsidRDefault="00320A01"/>
                          <w:p w14:paraId="3576AFF1" w14:textId="25487D5B" w:rsidR="00320A01" w:rsidRDefault="00320A01"/>
                          <w:p w14:paraId="68FDC680" w14:textId="6AB51069" w:rsidR="00320A01" w:rsidRDefault="00320A01"/>
                          <w:p w14:paraId="3F438C46" w14:textId="1D692423" w:rsidR="00320A01" w:rsidRDefault="00320A01"/>
                          <w:p w14:paraId="659C09DC" w14:textId="2E333123" w:rsidR="00320A01" w:rsidRDefault="00320A01"/>
                          <w:p w14:paraId="7CF0DAFC" w14:textId="3F0DFC7E" w:rsidR="00320A01" w:rsidRDefault="00320A01"/>
                          <w:p w14:paraId="169C4CDC" w14:textId="053D5AA8" w:rsidR="00320A01" w:rsidRDefault="00320A01"/>
                          <w:p w14:paraId="1DCBA47E" w14:textId="287237DD" w:rsidR="00320A01" w:rsidRDefault="00320A01"/>
                          <w:p w14:paraId="40D5D4B4" w14:textId="664DD8CD" w:rsidR="00320A01" w:rsidRDefault="00320A01"/>
                          <w:p w14:paraId="53832164" w14:textId="68A4C8E6" w:rsidR="00320A01" w:rsidRDefault="00320A01"/>
                          <w:p w14:paraId="14BC1C03" w14:textId="0F8B6D9E" w:rsidR="00320A01" w:rsidRDefault="00320A01"/>
                          <w:p w14:paraId="7EAAC5BD" w14:textId="77777777" w:rsidR="00B23A06" w:rsidRDefault="00B23A06">
                            <w:pPr>
                              <w:rPr>
                                <w:b/>
                                <w:u w:val="single"/>
                              </w:rPr>
                            </w:pPr>
                          </w:p>
                          <w:p w14:paraId="1DB1894F" w14:textId="77777777" w:rsidR="00B23A06" w:rsidRDefault="00B23A06">
                            <w:pPr>
                              <w:rPr>
                                <w:b/>
                                <w:u w:val="single"/>
                              </w:rPr>
                            </w:pPr>
                          </w:p>
                          <w:p w14:paraId="7C8739C7" w14:textId="7870E296" w:rsidR="00320A01" w:rsidRDefault="00320A01">
                            <w:pPr>
                              <w:rPr>
                                <w:b/>
                                <w:u w:val="single"/>
                              </w:rPr>
                            </w:pPr>
                            <w:r>
                              <w:rPr>
                                <w:b/>
                                <w:u w:val="single"/>
                              </w:rPr>
                              <w:t>SOUTH OKANAGAN</w:t>
                            </w:r>
                          </w:p>
                          <w:p w14:paraId="2DCA219A" w14:textId="3E77DAD3" w:rsidR="00320A01" w:rsidRDefault="00320A01">
                            <w:pPr>
                              <w:rPr>
                                <w:b/>
                                <w:u w:val="single"/>
                              </w:rPr>
                            </w:pPr>
                          </w:p>
                          <w:p w14:paraId="11D16C5F" w14:textId="735A6335" w:rsidR="00320A01" w:rsidRDefault="00320A01" w:rsidP="00320A01">
                            <w:pPr>
                              <w:rPr>
                                <w:sz w:val="22"/>
                                <w:szCs w:val="22"/>
                                <w:lang w:val="en-CA"/>
                              </w:rPr>
                            </w:pPr>
                            <w:r>
                              <w:t>“Welcome to Heather Hutton on her retirement to Princeton.</w:t>
                            </w:r>
                          </w:p>
                          <w:p w14:paraId="2A3724CC" w14:textId="3FA8A355" w:rsidR="00320A01" w:rsidRDefault="00320A01" w:rsidP="00320A01">
                            <w:pPr>
                              <w:rPr>
                                <w:lang w:eastAsia="en-CA"/>
                              </w:rPr>
                            </w:pPr>
                            <w:r>
                              <w:rPr>
                                <w:lang w:eastAsia="en-CA"/>
                              </w:rPr>
                              <w:tab/>
                              <w:t>We held our winter meeting on December 5th at the Cascades Casino in Penticton. We had 16 in attendance at “the Room”. Due to the absence of our Treasurer the Finance report was not available and Mr. Otway forgot to bring the minutes of the last meeting. I passed around the Van Fraser Newsletter to let our members see the trips the have planned for 2018 and if they were interested in any of them let me know and I will follow-up with Fred Dannels Bob Otway and I gave an overview of the changes to the Santa Letter programme and how it will affect Santa’s Helpers. It was going to be a very brief meeting so I asked each of the members to give a brief resume of their time with Canada Post. Some very interesting careers. Lunch was held in “Matches” restaurant. The food was very good as was the service. We had two 50/50 draws of $10.00 each and they were won by Sam/Shirley Grunert and Judy Otway. we put $22.00 into out bank account. Our next meeting will be held on March 20th at Zia’s in Summerland. “</w:t>
                            </w:r>
                          </w:p>
                          <w:p w14:paraId="208B6700" w14:textId="77777777" w:rsidR="00320A01" w:rsidRDefault="00320A01" w:rsidP="00320A01">
                            <w:pPr>
                              <w:rPr>
                                <w:lang w:eastAsia="en-CA"/>
                              </w:rPr>
                            </w:pPr>
                            <w:r>
                              <w:rPr>
                                <w:lang w:eastAsia="en-CA"/>
                              </w:rPr>
                              <w:t> </w:t>
                            </w:r>
                          </w:p>
                          <w:p w14:paraId="1EFB2A04" w14:textId="77777777" w:rsidR="00320A01" w:rsidRDefault="00320A01" w:rsidP="00320A01">
                            <w:pPr>
                              <w:rPr>
                                <w:lang w:eastAsia="en-CA"/>
                              </w:rPr>
                            </w:pPr>
                            <w:r>
                              <w:rPr>
                                <w:lang w:eastAsia="en-CA"/>
                              </w:rPr>
                              <w:t>Gil Summerell President South Okanagan Chapter</w:t>
                            </w:r>
                          </w:p>
                          <w:p w14:paraId="1712AE3E" w14:textId="77777777" w:rsidR="00320A01" w:rsidRPr="00320A01" w:rsidRDefault="00320A01">
                            <w:pPr>
                              <w:rPr>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B9804" id="Text Box 18" o:spid="_x0000_s1037" type="#_x0000_t202" style="position:absolute;margin-left:9.5pt;margin-top:0;width:521pt;height:7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">
                <v:textbox>
                  <w:txbxContent>
                    <w:p w14:paraId="70AB4F15" w14:textId="77777777" w:rsidR="006B714B" w:rsidRDefault="006B714B" w:rsidP="006B714B">
                      <w:pPr>
                        <w:pStyle w:val="NoSpacing"/>
                      </w:pPr>
                      <w:r w:rsidRPr="006B714B">
                        <w:rPr>
                          <w:b/>
                          <w:u w:val="single"/>
                        </w:rPr>
                        <w:t>MARCH 20, 2018 - TUESDAY 12:30</w:t>
                      </w:r>
                      <w:r>
                        <w:t xml:space="preserve"> </w:t>
                      </w:r>
                    </w:p>
                    <w:p w14:paraId="7705DF59" w14:textId="77777777" w:rsidR="006B714B" w:rsidRDefault="006B714B" w:rsidP="006B714B">
                      <w:pPr>
                        <w:pStyle w:val="NoSpacing"/>
                      </w:pPr>
                      <w:r>
                        <w:t>LUNCHEON AT THE ROYAL CANADIAN LEGION, 1380 BERTRAM ST, KELOWNA.</w:t>
                      </w:r>
                    </w:p>
                    <w:p w14:paraId="375649F3" w14:textId="77777777" w:rsidR="006B714B" w:rsidRDefault="006B714B" w:rsidP="006B714B">
                      <w:pPr>
                        <w:pStyle w:val="NoSpacing"/>
                      </w:pPr>
                      <w:r>
                        <w:t>GOOD LUNCH AT 12:30 AND THEN STAY AND PLAY SOME CARD GAMES AND/OR BOARD GAMES IN THE MAIN ROOM OF THE LEGION. ENJOY A BREW AND GREAT FELLOWSHIP.</w:t>
                      </w:r>
                    </w:p>
                    <w:p w14:paraId="045FC96C" w14:textId="77777777" w:rsidR="006B714B" w:rsidRDefault="006B714B" w:rsidP="006B714B">
                      <w:pPr>
                        <w:pStyle w:val="NoSpacing"/>
                      </w:pPr>
                    </w:p>
                    <w:p w14:paraId="69BED50D" w14:textId="77777777" w:rsidR="006B714B" w:rsidRPr="006B714B" w:rsidRDefault="006B714B" w:rsidP="006B714B">
                      <w:pPr>
                        <w:pStyle w:val="NoSpacing"/>
                        <w:rPr>
                          <w:b/>
                          <w:u w:val="single"/>
                        </w:rPr>
                      </w:pPr>
                      <w:r w:rsidRPr="006B714B">
                        <w:rPr>
                          <w:b/>
                          <w:u w:val="single"/>
                        </w:rPr>
                        <w:t>APRIL 18, 2018 - WEDNESDAY 1:00 PM</w:t>
                      </w:r>
                    </w:p>
                    <w:p w14:paraId="590042FD" w14:textId="77777777" w:rsidR="006B714B" w:rsidRDefault="006B714B" w:rsidP="006B714B">
                      <w:pPr>
                        <w:pStyle w:val="NoSpacing"/>
                      </w:pPr>
                      <w:r>
                        <w:t xml:space="preserve">SPRING LUNCHEON </w:t>
                      </w:r>
                    </w:p>
                    <w:p w14:paraId="7A16D9FE" w14:textId="77777777" w:rsidR="006B714B" w:rsidRDefault="006B714B" w:rsidP="006B714B">
                      <w:pPr>
                        <w:pStyle w:val="NoSpacing"/>
                      </w:pPr>
                      <w:r>
                        <w:t>OLD SPAGETTI FACTORY  1755 CAPRI ST, KELOWNA.</w:t>
                      </w:r>
                    </w:p>
                    <w:p w14:paraId="59B5EFAA" w14:textId="77777777" w:rsidR="006B714B" w:rsidRDefault="006B714B" w:rsidP="006B714B">
                      <w:pPr>
                        <w:pStyle w:val="NoSpacing"/>
                      </w:pPr>
                      <w:r>
                        <w:t>JOIN US FOR LUNCH AND WELCOME BACK OUR WINTER TRAVELLERS WHO HAVE RETURNED HOME FROM WARMER CLIMES.</w:t>
                      </w:r>
                    </w:p>
                    <w:p w14:paraId="33B8397B" w14:textId="77777777" w:rsidR="006B714B" w:rsidRDefault="006B714B" w:rsidP="006B714B"/>
                    <w:p w14:paraId="3D81ECAA" w14:textId="77777777" w:rsidR="006B714B" w:rsidRDefault="006B714B" w:rsidP="006B714B">
                      <w:pPr>
                        <w:rPr>
                          <w:b/>
                          <w:u w:val="single"/>
                        </w:rPr>
                      </w:pPr>
                      <w:r>
                        <w:rPr>
                          <w:b/>
                          <w:u w:val="single"/>
                        </w:rPr>
                        <w:t>VERNON</w:t>
                      </w:r>
                    </w:p>
                    <w:p w14:paraId="3C610C73" w14:textId="77777777" w:rsidR="006B714B" w:rsidRDefault="006B714B" w:rsidP="006B714B">
                      <w:pPr>
                        <w:rPr>
                          <w:b/>
                          <w:u w:val="single"/>
                        </w:rPr>
                      </w:pPr>
                    </w:p>
                    <w:p w14:paraId="722777AF" w14:textId="77777777" w:rsidR="006B714B" w:rsidRDefault="006B714B" w:rsidP="006B714B">
                      <w:pPr>
                        <w:rPr>
                          <w:sz w:val="22"/>
                          <w:szCs w:val="22"/>
                          <w:lang w:val="en-CA"/>
                        </w:rPr>
                      </w:pPr>
                      <w:r>
                        <w:tab/>
                        <w:t>We held a very intimate Christmas dinner with 16 members at the Schubert Center.  The winner of the wine raffle was Doreen Johnston.   Our Christmas charity was Santa’s Anonymous and we collected a number of new unwrapped toys as well as $85 cash which was presented to them by Gary Fisher.  Through a personal donation, we were able to donate $200 to Teen Junction to enable them to take 20 youth to a cultural performance sometime in the new year.</w:t>
                      </w:r>
                    </w:p>
                    <w:p w14:paraId="6F276198" w14:textId="77777777" w:rsidR="006B714B" w:rsidRDefault="006B714B" w:rsidP="006B714B">
                      <w:pPr>
                        <w:rPr>
                          <w:b/>
                          <w:u w:val="single"/>
                        </w:rPr>
                      </w:pPr>
                    </w:p>
                    <w:p w14:paraId="4123BD46" w14:textId="75187872" w:rsidR="006B714B" w:rsidRDefault="006B714B"/>
                    <w:p w14:paraId="46D1B230" w14:textId="75ADB02E" w:rsidR="00320A01" w:rsidRDefault="00320A01"/>
                    <w:p w14:paraId="234CBF43" w14:textId="52522C34" w:rsidR="00320A01" w:rsidRDefault="00320A01"/>
                    <w:p w14:paraId="3576AFF1" w14:textId="25487D5B" w:rsidR="00320A01" w:rsidRDefault="00320A01"/>
                    <w:p w14:paraId="68FDC680" w14:textId="6AB51069" w:rsidR="00320A01" w:rsidRDefault="00320A01"/>
                    <w:p w14:paraId="3F438C46" w14:textId="1D692423" w:rsidR="00320A01" w:rsidRDefault="00320A01"/>
                    <w:p w14:paraId="659C09DC" w14:textId="2E333123" w:rsidR="00320A01" w:rsidRDefault="00320A01"/>
                    <w:p w14:paraId="7CF0DAFC" w14:textId="3F0DFC7E" w:rsidR="00320A01" w:rsidRDefault="00320A01"/>
                    <w:p w14:paraId="169C4CDC" w14:textId="053D5AA8" w:rsidR="00320A01" w:rsidRDefault="00320A01"/>
                    <w:p w14:paraId="1DCBA47E" w14:textId="287237DD" w:rsidR="00320A01" w:rsidRDefault="00320A01"/>
                    <w:p w14:paraId="40D5D4B4" w14:textId="664DD8CD" w:rsidR="00320A01" w:rsidRDefault="00320A01"/>
                    <w:p w14:paraId="53832164" w14:textId="68A4C8E6" w:rsidR="00320A01" w:rsidRDefault="00320A01"/>
                    <w:p w14:paraId="14BC1C03" w14:textId="0F8B6D9E" w:rsidR="00320A01" w:rsidRDefault="00320A01"/>
                    <w:p w14:paraId="7EAAC5BD" w14:textId="77777777" w:rsidR="00B23A06" w:rsidRDefault="00B23A06">
                      <w:pPr>
                        <w:rPr>
                          <w:b/>
                          <w:u w:val="single"/>
                        </w:rPr>
                      </w:pPr>
                    </w:p>
                    <w:p w14:paraId="1DB1894F" w14:textId="77777777" w:rsidR="00B23A06" w:rsidRDefault="00B23A06">
                      <w:pPr>
                        <w:rPr>
                          <w:b/>
                          <w:u w:val="single"/>
                        </w:rPr>
                      </w:pPr>
                    </w:p>
                    <w:p w14:paraId="7C8739C7" w14:textId="7870E296" w:rsidR="00320A01" w:rsidRDefault="00320A01">
                      <w:pPr>
                        <w:rPr>
                          <w:b/>
                          <w:u w:val="single"/>
                        </w:rPr>
                      </w:pPr>
                      <w:r>
                        <w:rPr>
                          <w:b/>
                          <w:u w:val="single"/>
                        </w:rPr>
                        <w:t>SOUTH OKANAGAN</w:t>
                      </w:r>
                    </w:p>
                    <w:p w14:paraId="2DCA219A" w14:textId="3E77DAD3" w:rsidR="00320A01" w:rsidRDefault="00320A01">
                      <w:pPr>
                        <w:rPr>
                          <w:b/>
                          <w:u w:val="single"/>
                        </w:rPr>
                      </w:pPr>
                    </w:p>
                    <w:p w14:paraId="11D16C5F" w14:textId="735A6335" w:rsidR="00320A01" w:rsidRDefault="00320A01" w:rsidP="00320A01">
                      <w:pPr>
                        <w:rPr>
                          <w:sz w:val="22"/>
                          <w:szCs w:val="22"/>
                          <w:lang w:val="en-CA"/>
                        </w:rPr>
                      </w:pPr>
                      <w:r>
                        <w:t>“Welcome to Heather Hutton on her retirement to Princeton.</w:t>
                      </w:r>
                    </w:p>
                    <w:p w14:paraId="2A3724CC" w14:textId="3FA8A355" w:rsidR="00320A01" w:rsidRDefault="00320A01" w:rsidP="00320A01">
                      <w:pPr>
                        <w:rPr>
                          <w:lang w:eastAsia="en-CA"/>
                        </w:rPr>
                      </w:pPr>
                      <w:r>
                        <w:rPr>
                          <w:lang w:eastAsia="en-CA"/>
                        </w:rPr>
                        <w:tab/>
                        <w:t>We held our winter meeting on December 5th at the Cascades Casino in Penticton. We had 16 in attendance at “the Room”. Due to the absence of our Treasurer the Finance report was not available and Mr. Otway forgot to bring the minutes of the last meeting. I passed around the Van Fraser Newsletter to let our members see the trips the have planned for 2018 and if they were interested in any of them let me know and I will follow-up with Fred Dannels Bob Otway and I gave an overview of the changes to the Santa Letter programme and how it will affect Santa’s Helpers. It was going to be a very brief meeting so I asked each of the members to give a brief resume of their time with Canada Post. Some very interesting careers. Lunch was held in “Matches” restaurant. The food was very good as was the service. We had two 50/50 draws of $10.00 each and they were won by Sam/Shirley Grunert and Judy Otway. we put $22.00 into out bank account. Our next meeting will be held on March 20th at Zia’s in Summerland. “</w:t>
                      </w:r>
                    </w:p>
                    <w:p w14:paraId="208B6700" w14:textId="77777777" w:rsidR="00320A01" w:rsidRDefault="00320A01" w:rsidP="00320A01">
                      <w:pPr>
                        <w:rPr>
                          <w:lang w:eastAsia="en-CA"/>
                        </w:rPr>
                      </w:pPr>
                      <w:r>
                        <w:rPr>
                          <w:lang w:eastAsia="en-CA"/>
                        </w:rPr>
                        <w:t> </w:t>
                      </w:r>
                    </w:p>
                    <w:p w14:paraId="1EFB2A04" w14:textId="77777777" w:rsidR="00320A01" w:rsidRDefault="00320A01" w:rsidP="00320A01">
                      <w:pPr>
                        <w:rPr>
                          <w:lang w:eastAsia="en-CA"/>
                        </w:rPr>
                      </w:pPr>
                      <w:r>
                        <w:rPr>
                          <w:lang w:eastAsia="en-CA"/>
                        </w:rPr>
                        <w:t>Gil Summerell President South Okanagan Chapter</w:t>
                      </w:r>
                    </w:p>
                    <w:p w14:paraId="1712AE3E" w14:textId="77777777" w:rsidR="00320A01" w:rsidRPr="00320A01" w:rsidRDefault="00320A01">
                      <w:pPr>
                        <w:rPr>
                          <w:b/>
                          <w:u w:val="single"/>
                        </w:rPr>
                      </w:pPr>
                    </w:p>
                  </w:txbxContent>
                </v:textbox>
              </v:shape>
            </w:pict>
          </mc:Fallback>
        </mc:AlternateContent>
      </w:r>
    </w:p>
    <w:p w14:paraId="5F5E9F55" w14:textId="1A9463E6" w:rsidR="006B714B" w:rsidRDefault="000C6D0E">
      <w:pPr>
        <w:spacing w:after="200" w:line="276" w:lineRule="auto"/>
      </w:pPr>
      <w:r>
        <w:rPr>
          <w:noProof/>
        </w:rPr>
        <mc:AlternateContent>
          <mc:Choice Requires="wps">
            <w:drawing>
              <wp:anchor distT="0" distB="0" distL="114300" distR="114300" simplePos="0" relativeHeight="251676672" behindDoc="0" locked="0" layoutInCell="1" allowOverlap="1" wp14:anchorId="7A18240D" wp14:editId="67F77019">
                <wp:simplePos x="0" y="0"/>
                <wp:positionH relativeFrom="column">
                  <wp:posOffset>3244850</wp:posOffset>
                </wp:positionH>
                <wp:positionV relativeFrom="paragraph">
                  <wp:posOffset>3037840</wp:posOffset>
                </wp:positionV>
                <wp:extent cx="2298700" cy="2952750"/>
                <wp:effectExtent l="6350" t="10795" r="9525" b="8255"/>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2952750"/>
                        </a:xfrm>
                        <a:prstGeom prst="rect">
                          <a:avLst/>
                        </a:prstGeom>
                        <a:solidFill>
                          <a:srgbClr val="FFFFFF"/>
                        </a:solidFill>
                        <a:ln w="9525">
                          <a:solidFill>
                            <a:srgbClr val="000000"/>
                          </a:solidFill>
                          <a:miter lim="800000"/>
                          <a:headEnd/>
                          <a:tailEnd/>
                        </a:ln>
                      </wps:spPr>
                      <wps:txbx>
                        <w:txbxContent>
                          <w:p w14:paraId="34A211F2" w14:textId="42A9C17A" w:rsidR="006B714B" w:rsidRDefault="006711F5" w:rsidP="006B714B">
                            <w:pPr>
                              <w:jc w:val="center"/>
                            </w:pPr>
                            <w:r>
                              <w:rPr>
                                <w:noProof/>
                              </w:rPr>
                              <w:drawing>
                                <wp:inline distT="0" distB="0" distL="0" distR="0" wp14:anchorId="0570489B" wp14:editId="3F9E0946">
                                  <wp:extent cx="2122170" cy="2851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22170" cy="28517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8240D" id="Text Box 19" o:spid="_x0000_s1038" type="#_x0000_t202" style="position:absolute;margin-left:255.5pt;margin-top:239.2pt;width:181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">
                <v:textbox>
                  <w:txbxContent>
                    <w:p w14:paraId="34A211F2" w14:textId="42A9C17A" w:rsidR="006B714B" w:rsidRDefault="006711F5" w:rsidP="006B714B">
                      <w:pPr>
                        <w:jc w:val="center"/>
                      </w:pPr>
                      <w:r>
                        <w:rPr>
                          <w:noProof/>
                        </w:rPr>
                        <w:drawing>
                          <wp:inline distT="0" distB="0" distL="0" distR="0" wp14:anchorId="0570489B" wp14:editId="3F9E0946">
                            <wp:extent cx="2122170" cy="2851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2170" cy="2851785"/>
                                    </a:xfrm>
                                    <a:prstGeom prst="rect">
                                      <a:avLst/>
                                    </a:prstGeom>
                                  </pic:spPr>
                                </pic:pic>
                              </a:graphicData>
                            </a:graphic>
                          </wp:inline>
                        </w:drawing>
                      </w:r>
                    </w:p>
                  </w:txbxContent>
                </v:textbox>
              </v:shape>
            </w:pict>
          </mc:Fallback>
        </mc:AlternateContent>
      </w:r>
      <w:r w:rsidR="006B714B">
        <w:br w:type="page"/>
      </w:r>
    </w:p>
    <w:p w14:paraId="19F77FC3" w14:textId="1B90B273" w:rsidR="001F1A9B" w:rsidRDefault="000C6D0E">
      <w:r>
        <w:rPr>
          <w:noProof/>
        </w:rPr>
        <w:lastRenderedPageBreak/>
        <mc:AlternateContent>
          <mc:Choice Requires="wps">
            <w:drawing>
              <wp:anchor distT="0" distB="0" distL="114300" distR="114300" simplePos="0" relativeHeight="251677696" behindDoc="0" locked="0" layoutInCell="1" allowOverlap="1" wp14:anchorId="12D0E04B" wp14:editId="3B9D45EF">
                <wp:simplePos x="0" y="0"/>
                <wp:positionH relativeFrom="column">
                  <wp:posOffset>120650</wp:posOffset>
                </wp:positionH>
                <wp:positionV relativeFrom="paragraph">
                  <wp:posOffset>146050</wp:posOffset>
                </wp:positionV>
                <wp:extent cx="6629400" cy="8991600"/>
                <wp:effectExtent l="6350" t="10795" r="12700" b="8255"/>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991600"/>
                        </a:xfrm>
                        <a:prstGeom prst="rect">
                          <a:avLst/>
                        </a:prstGeom>
                        <a:solidFill>
                          <a:srgbClr val="FFFFFF"/>
                        </a:solidFill>
                        <a:ln w="9525">
                          <a:solidFill>
                            <a:srgbClr val="000000"/>
                          </a:solidFill>
                          <a:miter lim="800000"/>
                          <a:headEnd/>
                          <a:tailEnd/>
                        </a:ln>
                      </wps:spPr>
                      <wps:txbx>
                        <w:txbxContent>
                          <w:p w14:paraId="72396387" w14:textId="5C1CAF14" w:rsidR="006B714B" w:rsidRDefault="00320A01">
                            <w:pPr>
                              <w:rPr>
                                <w:b/>
                                <w:u w:val="single"/>
                                <w:lang w:val="en-CA"/>
                              </w:rPr>
                            </w:pPr>
                            <w:r w:rsidRPr="00320A01">
                              <w:rPr>
                                <w:b/>
                                <w:u w:val="single"/>
                                <w:lang w:val="en-CA"/>
                              </w:rPr>
                              <w:t>KOOTENAY COUNCIL</w:t>
                            </w:r>
                          </w:p>
                          <w:p w14:paraId="53757146" w14:textId="5B87708E" w:rsidR="00320A01" w:rsidRDefault="00320A01">
                            <w:pPr>
                              <w:rPr>
                                <w:b/>
                                <w:u w:val="single"/>
                                <w:lang w:val="en-CA"/>
                              </w:rPr>
                            </w:pPr>
                          </w:p>
                          <w:p w14:paraId="056564B6" w14:textId="77777777" w:rsidR="00320A01" w:rsidRDefault="00320A01" w:rsidP="00320A01">
                            <w:pPr>
                              <w:rPr>
                                <w:sz w:val="22"/>
                                <w:szCs w:val="22"/>
                                <w:lang w:val="en-CA"/>
                              </w:rPr>
                            </w:pPr>
                            <w:r>
                              <w:t>We were sorry to hear the news that R.J. Warren had suffered a major stroke on October 31.  He was sent to Kelowna for rehab and he returned to Nelson just before Christmas, where he will continue his recovery.    R.J. has been an active volunteer as President of the Nelson Mixed Slow Pitch and is Chief of Referees for the Nelson Minor Hockey Association.  Anyone who knows R.J. knows that he has a great disposition and we are positive that with his outlook, he will make steady progress to recovery.  We wish him all the best in 2018.</w:t>
                            </w:r>
                          </w:p>
                          <w:p w14:paraId="75F5E787" w14:textId="1DD53FA9" w:rsidR="00320A01" w:rsidRDefault="00320A01">
                            <w:pPr>
                              <w:rPr>
                                <w:b/>
                                <w:u w:val="single"/>
                                <w:lang w:val="en-CA"/>
                              </w:rPr>
                            </w:pPr>
                          </w:p>
                          <w:p w14:paraId="18F7E9F3" w14:textId="651CBA41" w:rsidR="00320A01" w:rsidRDefault="00320A01">
                            <w:pPr>
                              <w:rPr>
                                <w:b/>
                                <w:u w:val="single"/>
                                <w:lang w:val="en-CA"/>
                              </w:rPr>
                            </w:pPr>
                            <w:r>
                              <w:rPr>
                                <w:b/>
                                <w:u w:val="single"/>
                                <w:lang w:val="en-CA"/>
                              </w:rPr>
                              <w:t>MEMBERSHIP DUES</w:t>
                            </w:r>
                          </w:p>
                          <w:p w14:paraId="1A22360B" w14:textId="2D800316" w:rsidR="00320A01" w:rsidRDefault="00320A01">
                            <w:pPr>
                              <w:rPr>
                                <w:b/>
                                <w:u w:val="single"/>
                                <w:lang w:val="en-CA"/>
                              </w:rPr>
                            </w:pPr>
                          </w:p>
                          <w:p w14:paraId="22CB846A" w14:textId="77777777" w:rsidR="00320A01" w:rsidRDefault="00320A01" w:rsidP="00320A01">
                            <w:pPr>
                              <w:rPr>
                                <w:sz w:val="22"/>
                                <w:szCs w:val="22"/>
                                <w:lang w:val="en-CA"/>
                              </w:rPr>
                            </w:pPr>
                            <w:r>
                              <w:t>It is now time to renew your membership with the Heritage Club for 2018.  A membership dues form is included in this newsletter.  Please make your cheque payable to the Heritage Club and return both to Gary Fisher at the address on Page 1 of this newsletter.</w:t>
                            </w:r>
                          </w:p>
                          <w:p w14:paraId="23033A96" w14:textId="74A3A22F" w:rsidR="00320A01" w:rsidRDefault="00320A01">
                            <w:pPr>
                              <w:rPr>
                                <w:b/>
                                <w:u w:val="single"/>
                                <w:lang w:val="en-CA"/>
                              </w:rPr>
                            </w:pPr>
                          </w:p>
                          <w:p w14:paraId="4491D072" w14:textId="7EA257E4" w:rsidR="00320A01" w:rsidRDefault="00320A01">
                            <w:pPr>
                              <w:rPr>
                                <w:b/>
                                <w:u w:val="single"/>
                                <w:lang w:val="en-CA"/>
                              </w:rPr>
                            </w:pPr>
                            <w:r>
                              <w:rPr>
                                <w:b/>
                                <w:u w:val="single"/>
                                <w:lang w:val="en-CA"/>
                              </w:rPr>
                              <w:t>SANTA LETTERS</w:t>
                            </w:r>
                          </w:p>
                          <w:p w14:paraId="3512B88B" w14:textId="2A3E89EF" w:rsidR="00320A01" w:rsidRDefault="00320A01">
                            <w:pPr>
                              <w:rPr>
                                <w:b/>
                                <w:u w:val="single"/>
                                <w:lang w:val="en-CA"/>
                              </w:rPr>
                            </w:pPr>
                          </w:p>
                          <w:p w14:paraId="7006E6CE" w14:textId="77777777" w:rsidR="00320A01" w:rsidRDefault="00320A01" w:rsidP="00320A01">
                            <w:pPr>
                              <w:rPr>
                                <w:sz w:val="22"/>
                                <w:szCs w:val="22"/>
                                <w:lang w:val="en-CA"/>
                              </w:rPr>
                            </w:pPr>
                            <w:r>
                              <w:t xml:space="preserve">We want to know if you wrote Santa Letters in 2017.  We know there are many of you out there and we are anxious to hear from.  Thus far we have heard from 3 elves in Kitimat who wrote 120 letters; 4 elves in Prince George who wrote 1400 personal letters and 23 school letters; 1 elf in Quesnel who wrote 421 letters; 3 elves in the Penticton are who wrote 1080 personal letters and 20 school letters and 1 elf from the South Okanagan who wrote 183 letters.  Thank you to all our elves for this wonderful gift of letter writing.Please e-mail your information to Gary Fisher at </w:t>
                            </w:r>
                            <w:hyperlink r:id="rId20" w:history="1">
                              <w:r>
                                <w:rPr>
                                  <w:rStyle w:val="Hyperlink"/>
                                </w:rPr>
                                <w:t>gwfish@shaw.ca</w:t>
                              </w:r>
                            </w:hyperlink>
                          </w:p>
                          <w:p w14:paraId="53D1537D" w14:textId="77777777" w:rsidR="00320A01" w:rsidRDefault="00320A01" w:rsidP="00320A01">
                            <w:pPr>
                              <w:rPr>
                                <w:color w:val="0070C0"/>
                              </w:rPr>
                            </w:pPr>
                          </w:p>
                          <w:p w14:paraId="3C3E5CB5" w14:textId="70AB9BA2" w:rsidR="00320A01" w:rsidRDefault="00320A01">
                            <w:pPr>
                              <w:rPr>
                                <w:b/>
                                <w:u w:val="single"/>
                                <w:lang w:val="en-CA"/>
                              </w:rPr>
                            </w:pPr>
                            <w:r>
                              <w:rPr>
                                <w:b/>
                                <w:u w:val="single"/>
                                <w:lang w:val="en-CA"/>
                              </w:rPr>
                              <w:t>VOLUNTEER SHEETS</w:t>
                            </w:r>
                          </w:p>
                          <w:p w14:paraId="027E8E1E" w14:textId="4C1EB68A" w:rsidR="00320A01" w:rsidRDefault="00320A01">
                            <w:pPr>
                              <w:rPr>
                                <w:b/>
                                <w:u w:val="single"/>
                                <w:lang w:val="en-CA"/>
                              </w:rPr>
                            </w:pPr>
                          </w:p>
                          <w:p w14:paraId="74D4317D" w14:textId="77777777" w:rsidR="00B33D19" w:rsidRDefault="00B33D19" w:rsidP="00B33D19">
                            <w:pPr>
                              <w:rPr>
                                <w:sz w:val="22"/>
                                <w:szCs w:val="22"/>
                                <w:lang w:val="en-CA"/>
                              </w:rPr>
                            </w:pPr>
                            <w:r>
                              <w:t>We will be finalizing our 2017 reports this month, therefore we would like to have your volunteer sheets returned ASAP.  This information is passed on to Canada Post and it is very important to them to be aware of the valuable services provided by our Heritage Club members.  Please note that this is not a contest or a judgment of you as a member.  No names are forwarded to Canada Post, only accumulated hours are passed on.</w:t>
                            </w:r>
                          </w:p>
                          <w:p w14:paraId="0B7B7655" w14:textId="77777777" w:rsidR="00B33D19" w:rsidRDefault="00B33D19" w:rsidP="00B33D19"/>
                          <w:p w14:paraId="514DBB54" w14:textId="6BBB8892" w:rsidR="00320A01" w:rsidRDefault="00B33D19">
                            <w:pPr>
                              <w:rPr>
                                <w:b/>
                                <w:u w:val="single"/>
                                <w:lang w:val="en-CA"/>
                              </w:rPr>
                            </w:pPr>
                            <w:r>
                              <w:rPr>
                                <w:b/>
                                <w:u w:val="single"/>
                                <w:lang w:val="en-CA"/>
                              </w:rPr>
                              <w:t>DONATIONS</w:t>
                            </w:r>
                          </w:p>
                          <w:p w14:paraId="14732BA6" w14:textId="215E3448" w:rsidR="00B33D19" w:rsidRDefault="00B33D19">
                            <w:pPr>
                              <w:rPr>
                                <w:b/>
                                <w:u w:val="single"/>
                                <w:lang w:val="en-CA"/>
                              </w:rPr>
                            </w:pPr>
                          </w:p>
                          <w:p w14:paraId="0107D9EB" w14:textId="77777777" w:rsidR="00B33D19" w:rsidRDefault="00B33D19" w:rsidP="00B33D19">
                            <w:pPr>
                              <w:rPr>
                                <w:sz w:val="22"/>
                                <w:szCs w:val="22"/>
                                <w:lang w:val="en-CA"/>
                              </w:rPr>
                            </w:pPr>
                            <w:r>
                              <w:t>As the new year begins and with it the start of our Council luncheons and other activities, please remember to bring aluminum foil, pull tabs, stamps on paper and used eye glasses with you to any functions.  These are collected and go to various groups.  Note:  We are NOT saving Campbell Soup Labels and this time.</w:t>
                            </w:r>
                          </w:p>
                          <w:p w14:paraId="253FCADD" w14:textId="77777777" w:rsidR="00B33D19" w:rsidRDefault="00B33D19" w:rsidP="00B33D19"/>
                          <w:p w14:paraId="04176874" w14:textId="77777777" w:rsidR="00B33D19" w:rsidRDefault="00B33D19" w:rsidP="00B33D19">
                            <w:pPr>
                              <w:rPr>
                                <w:sz w:val="22"/>
                                <w:szCs w:val="22"/>
                                <w:lang w:val="en-CA"/>
                              </w:rPr>
                            </w:pPr>
                            <w:r>
                              <w:t>As well you can help to contribute to the Canada Post Community Foundation by purchasing the Canada Post Community Foundations stamps.  The extra $1 paid for a booklet of these stamps goes directly to the Foundation.  The Canada Post Foundation for Children makes a real difference in the lives of children and youth in communities across Canada by helping local organizations, charities and schools.  The Foundation has provided millions of dollars to build libraries, create sports and breakfast programs, and ensure access to crisis lines, anti-bullying and mental health initiatives, special needs clinics and life-skills training.  The money has helped promote physical activity and play for children of all abilities and helped at-risk youth.  Canada Post employees do their part by holding fundraisers and making donations through the Dime a Day payroll deduction program.  The rest comes from customer donations and sales of the fundraising stamps.</w:t>
                            </w:r>
                          </w:p>
                          <w:p w14:paraId="360871BE" w14:textId="57DB3CAE" w:rsidR="00B33D19" w:rsidRPr="00320A01" w:rsidRDefault="00B33D19" w:rsidP="00B33D19">
                            <w:pPr>
                              <w:rPr>
                                <w:b/>
                                <w:u w:val="single"/>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0E04B" id="Text Box 20" o:spid="_x0000_s1039" type="#_x0000_t202" style="position:absolute;margin-left:9.5pt;margin-top:11.5pt;width:522pt;height:7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">
                <v:textbox>
                  <w:txbxContent>
                    <w:p w14:paraId="72396387" w14:textId="5C1CAF14" w:rsidR="006B714B" w:rsidRDefault="00320A01">
                      <w:pPr>
                        <w:rPr>
                          <w:b/>
                          <w:u w:val="single"/>
                          <w:lang w:val="en-CA"/>
                        </w:rPr>
                      </w:pPr>
                      <w:r w:rsidRPr="00320A01">
                        <w:rPr>
                          <w:b/>
                          <w:u w:val="single"/>
                          <w:lang w:val="en-CA"/>
                        </w:rPr>
                        <w:t>KOOTENAY COUNCIL</w:t>
                      </w:r>
                    </w:p>
                    <w:p w14:paraId="53757146" w14:textId="5B87708E" w:rsidR="00320A01" w:rsidRDefault="00320A01">
                      <w:pPr>
                        <w:rPr>
                          <w:b/>
                          <w:u w:val="single"/>
                          <w:lang w:val="en-CA"/>
                        </w:rPr>
                      </w:pPr>
                    </w:p>
                    <w:p w14:paraId="056564B6" w14:textId="77777777" w:rsidR="00320A01" w:rsidRDefault="00320A01" w:rsidP="00320A01">
                      <w:pPr>
                        <w:rPr>
                          <w:sz w:val="22"/>
                          <w:szCs w:val="22"/>
                          <w:lang w:val="en-CA"/>
                        </w:rPr>
                      </w:pPr>
                      <w:r>
                        <w:t>We were sorry to hear the news that R.J. Warren had suffered a major stroke on October 31.  He was sent to Kelowna for rehab and he returned to Nelson just before Christmas, where he will continue his recovery.    R.J. has been an active volunteer as President of the Nelson Mixed Slow Pitch and is Chief of Referees for the Nelson Minor Hockey Association.  Anyone who knows R.J. knows that he has a great disposition and we are positive that with his outlook, he will make steady progress to recovery.  We wish him all the best in 2018.</w:t>
                      </w:r>
                    </w:p>
                    <w:p w14:paraId="75F5E787" w14:textId="1DD53FA9" w:rsidR="00320A01" w:rsidRDefault="00320A01">
                      <w:pPr>
                        <w:rPr>
                          <w:b/>
                          <w:u w:val="single"/>
                          <w:lang w:val="en-CA"/>
                        </w:rPr>
                      </w:pPr>
                    </w:p>
                    <w:p w14:paraId="18F7E9F3" w14:textId="651CBA41" w:rsidR="00320A01" w:rsidRDefault="00320A01">
                      <w:pPr>
                        <w:rPr>
                          <w:b/>
                          <w:u w:val="single"/>
                          <w:lang w:val="en-CA"/>
                        </w:rPr>
                      </w:pPr>
                      <w:r>
                        <w:rPr>
                          <w:b/>
                          <w:u w:val="single"/>
                          <w:lang w:val="en-CA"/>
                        </w:rPr>
                        <w:t>MEMBERSHIP DUES</w:t>
                      </w:r>
                    </w:p>
                    <w:p w14:paraId="1A22360B" w14:textId="2D800316" w:rsidR="00320A01" w:rsidRDefault="00320A01">
                      <w:pPr>
                        <w:rPr>
                          <w:b/>
                          <w:u w:val="single"/>
                          <w:lang w:val="en-CA"/>
                        </w:rPr>
                      </w:pPr>
                    </w:p>
                    <w:p w14:paraId="22CB846A" w14:textId="77777777" w:rsidR="00320A01" w:rsidRDefault="00320A01" w:rsidP="00320A01">
                      <w:pPr>
                        <w:rPr>
                          <w:sz w:val="22"/>
                          <w:szCs w:val="22"/>
                          <w:lang w:val="en-CA"/>
                        </w:rPr>
                      </w:pPr>
                      <w:r>
                        <w:t>It is now time to renew your membership with the Heritage Club for 2018.  A membership dues form is included in this newsletter.  Please make your cheque payable to the Heritage Club and return both to Gary Fisher at the address on Page 1 of this newsletter.</w:t>
                      </w:r>
                    </w:p>
                    <w:p w14:paraId="23033A96" w14:textId="74A3A22F" w:rsidR="00320A01" w:rsidRDefault="00320A01">
                      <w:pPr>
                        <w:rPr>
                          <w:b/>
                          <w:u w:val="single"/>
                          <w:lang w:val="en-CA"/>
                        </w:rPr>
                      </w:pPr>
                    </w:p>
                    <w:p w14:paraId="4491D072" w14:textId="7EA257E4" w:rsidR="00320A01" w:rsidRDefault="00320A01">
                      <w:pPr>
                        <w:rPr>
                          <w:b/>
                          <w:u w:val="single"/>
                          <w:lang w:val="en-CA"/>
                        </w:rPr>
                      </w:pPr>
                      <w:r>
                        <w:rPr>
                          <w:b/>
                          <w:u w:val="single"/>
                          <w:lang w:val="en-CA"/>
                        </w:rPr>
                        <w:t>SANTA LETTERS</w:t>
                      </w:r>
                    </w:p>
                    <w:p w14:paraId="3512B88B" w14:textId="2A3E89EF" w:rsidR="00320A01" w:rsidRDefault="00320A01">
                      <w:pPr>
                        <w:rPr>
                          <w:b/>
                          <w:u w:val="single"/>
                          <w:lang w:val="en-CA"/>
                        </w:rPr>
                      </w:pPr>
                    </w:p>
                    <w:p w14:paraId="7006E6CE" w14:textId="77777777" w:rsidR="00320A01" w:rsidRDefault="00320A01" w:rsidP="00320A01">
                      <w:pPr>
                        <w:rPr>
                          <w:sz w:val="22"/>
                          <w:szCs w:val="22"/>
                          <w:lang w:val="en-CA"/>
                        </w:rPr>
                      </w:pPr>
                      <w:r>
                        <w:t xml:space="preserve">We want to know if you wrote Santa Letters in 2017.  We know there are many of you out there and we are anxious to hear from.  Thus far we have heard from 3 elves in Kitimat who wrote 120 letters; 4 elves in Prince George who wrote 1400 personal letters and 23 school letters; 1 elf in Quesnel who wrote 421 letters; 3 elves in the Penticton are who wrote 1080 personal letters and 20 school letters and 1 elf from the South Okanagan who wrote 183 letters.  Thank you to all our elves for this wonderful gift of letter writing.Please e-mail your information to Gary Fisher at </w:t>
                      </w:r>
                      <w:hyperlink r:id="rId21" w:history="1">
                        <w:r>
                          <w:rPr>
                            <w:rStyle w:val="Hyperlink"/>
                          </w:rPr>
                          <w:t>gwfish@shaw.ca</w:t>
                        </w:r>
                      </w:hyperlink>
                    </w:p>
                    <w:p w14:paraId="53D1537D" w14:textId="77777777" w:rsidR="00320A01" w:rsidRDefault="00320A01" w:rsidP="00320A01">
                      <w:pPr>
                        <w:rPr>
                          <w:color w:val="0070C0"/>
                        </w:rPr>
                      </w:pPr>
                    </w:p>
                    <w:p w14:paraId="3C3E5CB5" w14:textId="70AB9BA2" w:rsidR="00320A01" w:rsidRDefault="00320A01">
                      <w:pPr>
                        <w:rPr>
                          <w:b/>
                          <w:u w:val="single"/>
                          <w:lang w:val="en-CA"/>
                        </w:rPr>
                      </w:pPr>
                      <w:r>
                        <w:rPr>
                          <w:b/>
                          <w:u w:val="single"/>
                          <w:lang w:val="en-CA"/>
                        </w:rPr>
                        <w:t>VOLUNTEER SHEETS</w:t>
                      </w:r>
                    </w:p>
                    <w:p w14:paraId="027E8E1E" w14:textId="4C1EB68A" w:rsidR="00320A01" w:rsidRDefault="00320A01">
                      <w:pPr>
                        <w:rPr>
                          <w:b/>
                          <w:u w:val="single"/>
                          <w:lang w:val="en-CA"/>
                        </w:rPr>
                      </w:pPr>
                    </w:p>
                    <w:p w14:paraId="74D4317D" w14:textId="77777777" w:rsidR="00B33D19" w:rsidRDefault="00B33D19" w:rsidP="00B33D19">
                      <w:pPr>
                        <w:rPr>
                          <w:sz w:val="22"/>
                          <w:szCs w:val="22"/>
                          <w:lang w:val="en-CA"/>
                        </w:rPr>
                      </w:pPr>
                      <w:r>
                        <w:t>We will be finalizing our 2017 reports this month, therefore we would like to have your volunteer sheets returned ASAP.  This information is passed on to Canada Post and it is very important to them to be aware of the valuable services provided by our Heritage Club members.  Please note that this is not a contest or a judgment of you as a member.  No names are forwarded to Canada Post, only accumulated hours are passed on.</w:t>
                      </w:r>
                    </w:p>
                    <w:p w14:paraId="0B7B7655" w14:textId="77777777" w:rsidR="00B33D19" w:rsidRDefault="00B33D19" w:rsidP="00B33D19"/>
                    <w:p w14:paraId="514DBB54" w14:textId="6BBB8892" w:rsidR="00320A01" w:rsidRDefault="00B33D19">
                      <w:pPr>
                        <w:rPr>
                          <w:b/>
                          <w:u w:val="single"/>
                          <w:lang w:val="en-CA"/>
                        </w:rPr>
                      </w:pPr>
                      <w:r>
                        <w:rPr>
                          <w:b/>
                          <w:u w:val="single"/>
                          <w:lang w:val="en-CA"/>
                        </w:rPr>
                        <w:t>DONATIONS</w:t>
                      </w:r>
                    </w:p>
                    <w:p w14:paraId="14732BA6" w14:textId="215E3448" w:rsidR="00B33D19" w:rsidRDefault="00B33D19">
                      <w:pPr>
                        <w:rPr>
                          <w:b/>
                          <w:u w:val="single"/>
                          <w:lang w:val="en-CA"/>
                        </w:rPr>
                      </w:pPr>
                    </w:p>
                    <w:p w14:paraId="0107D9EB" w14:textId="77777777" w:rsidR="00B33D19" w:rsidRDefault="00B33D19" w:rsidP="00B33D19">
                      <w:pPr>
                        <w:rPr>
                          <w:sz w:val="22"/>
                          <w:szCs w:val="22"/>
                          <w:lang w:val="en-CA"/>
                        </w:rPr>
                      </w:pPr>
                      <w:r>
                        <w:t>As the new year begins and with it the start of our Council luncheons and other activities, please remember to bring aluminum foil, pull tabs, stamps on paper and used eye glasses with you to any functions.  These are collected and go to various groups.  Note:  We are NOT saving Campbell Soup Labels and this time.</w:t>
                      </w:r>
                    </w:p>
                    <w:p w14:paraId="253FCADD" w14:textId="77777777" w:rsidR="00B33D19" w:rsidRDefault="00B33D19" w:rsidP="00B33D19"/>
                    <w:p w14:paraId="04176874" w14:textId="77777777" w:rsidR="00B33D19" w:rsidRDefault="00B33D19" w:rsidP="00B33D19">
                      <w:pPr>
                        <w:rPr>
                          <w:sz w:val="22"/>
                          <w:szCs w:val="22"/>
                          <w:lang w:val="en-CA"/>
                        </w:rPr>
                      </w:pPr>
                      <w:r>
                        <w:t>As well you can help to contribute to the Canada Post Community Foundation by purchasing the Canada Post Community Foundations stamps.  The extra $1 paid for a booklet of these stamps goes directly to the Foundation.  The Canada Post Foundation for Children makes a real difference in the lives of children and youth in communities across Canada by helping local organizations, charities and schools.  The Foundation has provided millions of dollars to build libraries, create sports and breakfast programs, and ensure access to crisis lines, anti-bullying and mental health initiatives, special needs clinics and life-skills training.  The money has helped promote physical activity and play for children of all abilities and helped at-risk youth.  Canada Post employees do their part by holding fundraisers and making donations through the Dime a Day payroll deduction program.  The rest comes from customer donations and sales of the fundraising stamps.</w:t>
                      </w:r>
                    </w:p>
                    <w:p w14:paraId="360871BE" w14:textId="57DB3CAE" w:rsidR="00B33D19" w:rsidRPr="00320A01" w:rsidRDefault="00B33D19" w:rsidP="00B33D19">
                      <w:pPr>
                        <w:rPr>
                          <w:b/>
                          <w:u w:val="single"/>
                          <w:lang w:val="en-CA"/>
                        </w:rPr>
                      </w:pPr>
                    </w:p>
                  </w:txbxContent>
                </v:textbox>
              </v:shape>
            </w:pict>
          </mc:Fallback>
        </mc:AlternateContent>
      </w:r>
    </w:p>
    <w:p w14:paraId="24EA7676" w14:textId="51CF4703" w:rsidR="006B714B" w:rsidRDefault="006B714B"/>
    <w:p w14:paraId="17E41622" w14:textId="2431DA3D" w:rsidR="006B714B" w:rsidRDefault="006B714B"/>
    <w:p w14:paraId="278E1F5E" w14:textId="12561E63" w:rsidR="006B714B" w:rsidRDefault="006B714B"/>
    <w:p w14:paraId="0CD86926" w14:textId="65469E96" w:rsidR="006B714B" w:rsidRDefault="006B714B"/>
    <w:p w14:paraId="613EBAC7" w14:textId="3E905FC6" w:rsidR="006B714B" w:rsidRDefault="006B714B"/>
    <w:p w14:paraId="43B715F5" w14:textId="61D2287A" w:rsidR="006B714B" w:rsidRDefault="006B714B"/>
    <w:p w14:paraId="5667AD4E" w14:textId="62707322" w:rsidR="006B714B" w:rsidRDefault="006B714B"/>
    <w:p w14:paraId="0EFDCB7A" w14:textId="3973BEEB" w:rsidR="006B714B" w:rsidRDefault="006B714B"/>
    <w:p w14:paraId="28700EAC" w14:textId="6DEF9308" w:rsidR="006B714B" w:rsidRDefault="006B714B"/>
    <w:p w14:paraId="1AE87CBD" w14:textId="6406289D" w:rsidR="006B714B" w:rsidRDefault="006B714B"/>
    <w:p w14:paraId="5B50F396" w14:textId="4B9DB88E" w:rsidR="006B714B" w:rsidRDefault="006B714B"/>
    <w:p w14:paraId="7CBDEB1C" w14:textId="1CF194F9" w:rsidR="006B714B" w:rsidRDefault="006B714B"/>
    <w:p w14:paraId="7AECDB69" w14:textId="6BAA4BDE" w:rsidR="006B714B" w:rsidRDefault="006B714B"/>
    <w:p w14:paraId="7F2D863F" w14:textId="10840FCF" w:rsidR="006B714B" w:rsidRDefault="006B714B"/>
    <w:p w14:paraId="355F217C" w14:textId="1D946F1C" w:rsidR="006B714B" w:rsidRDefault="006B714B"/>
    <w:p w14:paraId="62774F93" w14:textId="1634A268" w:rsidR="006B714B" w:rsidRDefault="006B714B"/>
    <w:p w14:paraId="7C4727C0" w14:textId="50CCE4E3" w:rsidR="006B714B" w:rsidRDefault="006B714B"/>
    <w:p w14:paraId="5F75C748" w14:textId="446B07CC" w:rsidR="006B714B" w:rsidRDefault="006B714B"/>
    <w:p w14:paraId="5916F380" w14:textId="60885FE6" w:rsidR="006B714B" w:rsidRDefault="006B714B"/>
    <w:p w14:paraId="6AD3D1B2" w14:textId="5B207D05" w:rsidR="006B714B" w:rsidRDefault="006B714B"/>
    <w:p w14:paraId="0868FD44" w14:textId="3EC8C204" w:rsidR="006B714B" w:rsidRDefault="006B714B"/>
    <w:p w14:paraId="36C7E2A7" w14:textId="2D4EFA49" w:rsidR="006B714B" w:rsidRDefault="006B714B"/>
    <w:p w14:paraId="49E47F49" w14:textId="5DF3F945" w:rsidR="006B714B" w:rsidRDefault="006B714B"/>
    <w:p w14:paraId="73AEBF87" w14:textId="11F69ABA" w:rsidR="006B714B" w:rsidRDefault="006B714B"/>
    <w:p w14:paraId="3C9A8EA3" w14:textId="105EDE7B" w:rsidR="006B714B" w:rsidRDefault="006B714B"/>
    <w:p w14:paraId="2289D14D" w14:textId="1C2F4ECB" w:rsidR="006B714B" w:rsidRDefault="006B714B"/>
    <w:p w14:paraId="5DEE70BA" w14:textId="1F676524" w:rsidR="006B714B" w:rsidRDefault="006B714B"/>
    <w:p w14:paraId="5C9FDA30" w14:textId="7B82418B" w:rsidR="006B714B" w:rsidRDefault="006B714B"/>
    <w:p w14:paraId="4F197718" w14:textId="1EFAA877" w:rsidR="006B714B" w:rsidRDefault="006B714B"/>
    <w:p w14:paraId="111DA16B" w14:textId="38C64496" w:rsidR="006B714B" w:rsidRDefault="006B714B"/>
    <w:p w14:paraId="2942099B" w14:textId="6577545A" w:rsidR="006B714B" w:rsidRDefault="006B714B"/>
    <w:p w14:paraId="2DEBE0C1" w14:textId="4D1A20B5" w:rsidR="006B714B" w:rsidRDefault="006B714B"/>
    <w:p w14:paraId="7E659C5D" w14:textId="1B2C891C" w:rsidR="006B714B" w:rsidRDefault="006B714B"/>
    <w:p w14:paraId="1694AB40" w14:textId="607A72F1" w:rsidR="006B714B" w:rsidRDefault="006B714B"/>
    <w:p w14:paraId="54986656" w14:textId="759AC276" w:rsidR="006B714B" w:rsidRDefault="006B714B"/>
    <w:p w14:paraId="4D23252C" w14:textId="5855F002" w:rsidR="006B714B" w:rsidRDefault="006B714B"/>
    <w:p w14:paraId="73E5738F" w14:textId="448F384C" w:rsidR="006B714B" w:rsidRDefault="006B714B"/>
    <w:p w14:paraId="456FA57C" w14:textId="672C52C5" w:rsidR="006B714B" w:rsidRDefault="006B714B"/>
    <w:p w14:paraId="2A704FC5" w14:textId="31B10A3D" w:rsidR="006B714B" w:rsidRDefault="006B714B"/>
    <w:p w14:paraId="6FE29F8C" w14:textId="640FB272" w:rsidR="006B714B" w:rsidRDefault="006B714B"/>
    <w:p w14:paraId="493DB188" w14:textId="5ED07A62" w:rsidR="006B714B" w:rsidRDefault="006B714B"/>
    <w:p w14:paraId="7EF3E27B" w14:textId="6D448390" w:rsidR="006B714B" w:rsidRDefault="006B714B"/>
    <w:p w14:paraId="78782751" w14:textId="34893FF1" w:rsidR="006B714B" w:rsidRDefault="006B714B"/>
    <w:p w14:paraId="1066E196" w14:textId="55E8F395" w:rsidR="006B714B" w:rsidRDefault="006B714B"/>
    <w:p w14:paraId="64D58EE4" w14:textId="6FD7B304" w:rsidR="006B714B" w:rsidRDefault="006B714B"/>
    <w:p w14:paraId="40FB99C3" w14:textId="0F46AAAE" w:rsidR="006B714B" w:rsidRDefault="006B714B"/>
    <w:p w14:paraId="250E8AB6" w14:textId="39EC361E" w:rsidR="006B714B" w:rsidRDefault="006B714B"/>
    <w:p w14:paraId="35E4FA1C" w14:textId="2C5BDC84" w:rsidR="006B714B" w:rsidRDefault="006B714B"/>
    <w:p w14:paraId="5B276D59" w14:textId="129ACE6B" w:rsidR="006B714B" w:rsidRDefault="006B714B"/>
    <w:p w14:paraId="57EDA59A" w14:textId="52F6F0C4" w:rsidR="006B714B" w:rsidRDefault="006B714B"/>
    <w:p w14:paraId="667F77A7" w14:textId="431E2373" w:rsidR="006B714B" w:rsidRDefault="006B714B"/>
    <w:p w14:paraId="7642CE30" w14:textId="71B0D372" w:rsidR="006B714B" w:rsidRDefault="000C6D0E">
      <w:r>
        <w:rPr>
          <w:noProof/>
        </w:rPr>
        <w:lastRenderedPageBreak/>
        <mc:AlternateContent>
          <mc:Choice Requires="wps">
            <w:drawing>
              <wp:anchor distT="0" distB="0" distL="114300" distR="114300" simplePos="0" relativeHeight="251678720" behindDoc="0" locked="0" layoutInCell="1" allowOverlap="1" wp14:anchorId="0C688655" wp14:editId="498E4318">
                <wp:simplePos x="0" y="0"/>
                <wp:positionH relativeFrom="column">
                  <wp:posOffset>120650</wp:posOffset>
                </wp:positionH>
                <wp:positionV relativeFrom="paragraph">
                  <wp:posOffset>-25400</wp:posOffset>
                </wp:positionV>
                <wp:extent cx="6584950" cy="9226550"/>
                <wp:effectExtent l="6350" t="10795" r="9525" b="11430"/>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0" cy="9226550"/>
                        </a:xfrm>
                        <a:prstGeom prst="rect">
                          <a:avLst/>
                        </a:prstGeom>
                        <a:solidFill>
                          <a:srgbClr val="FFFFFF"/>
                        </a:solidFill>
                        <a:ln w="9525">
                          <a:solidFill>
                            <a:srgbClr val="000000"/>
                          </a:solidFill>
                          <a:miter lim="800000"/>
                          <a:headEnd/>
                          <a:tailEnd/>
                        </a:ln>
                      </wps:spPr>
                      <wps:txbx>
                        <w:txbxContent>
                          <w:p w14:paraId="20F62301" w14:textId="4A61C594" w:rsidR="00776411" w:rsidRDefault="00776411">
                            <w:pPr>
                              <w:rPr>
                                <w:b/>
                                <w:u w:val="single"/>
                                <w:lang w:val="en-CA"/>
                              </w:rPr>
                            </w:pPr>
                            <w:r>
                              <w:rPr>
                                <w:b/>
                                <w:u w:val="single"/>
                                <w:lang w:val="en-CA"/>
                              </w:rPr>
                              <w:t>BANQUET</w:t>
                            </w:r>
                          </w:p>
                          <w:p w14:paraId="484EDEC8" w14:textId="0B23BAD4" w:rsidR="00776411" w:rsidRDefault="00776411" w:rsidP="00776411">
                            <w:pPr>
                              <w:rPr>
                                <w:sz w:val="22"/>
                                <w:szCs w:val="22"/>
                                <w:lang w:val="en-CA"/>
                              </w:rPr>
                            </w:pPr>
                          </w:p>
                          <w:p w14:paraId="14C5670A" w14:textId="74C301A6" w:rsidR="00776411" w:rsidRDefault="00776411" w:rsidP="00776411">
                            <w:r>
                              <w:rPr>
                                <w:color w:val="FF0000"/>
                              </w:rPr>
                              <w:t xml:space="preserve">MARK YOUR CALENDARS!  </w:t>
                            </w:r>
                            <w:r>
                              <w:t>2018 is our Banquet Year!  The event this year will take place in Vernon at the Prestige Hotel on September 10, 11 and 12.  Please note that we have changed from a weekend to mid-week, to avoid conflicts with weddings, graduations etc.  There will be a Meet and Greet on Monday September 10, Golf Tournament and other activities and our Banquet Dinner on Saturday September 11 and the bi-annual general meeting on Sunday September 12.  Our April newsletter will include your Banquet Package with forms and complete information on all the activities.  Please note that you will only receive the April newsletter if and when we receive your membership dues.  Your dues entitle you to receive the three newsletters besides our annual January newsletter.</w:t>
                            </w:r>
                          </w:p>
                          <w:p w14:paraId="782324B4" w14:textId="774400B4" w:rsidR="00776411" w:rsidRDefault="00776411" w:rsidP="00776411"/>
                          <w:p w14:paraId="06DBE837" w14:textId="20B130DC" w:rsidR="00776411" w:rsidRPr="00776411" w:rsidRDefault="00776411" w:rsidP="00776411">
                            <w:pPr>
                              <w:rPr>
                                <w:b/>
                                <w:u w:val="single"/>
                              </w:rPr>
                            </w:pPr>
                            <w:r w:rsidRPr="00776411">
                              <w:rPr>
                                <w:b/>
                                <w:u w:val="single"/>
                              </w:rPr>
                              <w:t>WEBSITE</w:t>
                            </w:r>
                            <w:r w:rsidR="00186C62">
                              <w:rPr>
                                <w:b/>
                                <w:u w:val="single"/>
                              </w:rPr>
                              <w:t xml:space="preserve"> &amp; NEWSLETTER</w:t>
                            </w:r>
                          </w:p>
                          <w:p w14:paraId="740EAFF0" w14:textId="2BF8D2BD" w:rsidR="00776411" w:rsidRDefault="00776411" w:rsidP="00776411"/>
                          <w:p w14:paraId="615166AF" w14:textId="77777777" w:rsidR="00776411" w:rsidRDefault="00776411" w:rsidP="00776411">
                            <w:pPr>
                              <w:rPr>
                                <w:sz w:val="22"/>
                                <w:szCs w:val="22"/>
                                <w:lang w:val="en-CA"/>
                              </w:rPr>
                            </w:pPr>
                            <w:r>
                              <w:t xml:space="preserve">Don’t forget to check out our web site at </w:t>
                            </w:r>
                            <w:r>
                              <w:rPr>
                                <w:color w:val="0070C0"/>
                              </w:rPr>
                              <w:t xml:space="preserve">heritageclub.ca people helping people </w:t>
                            </w:r>
                            <w:r>
                              <w:t>Here you will find our newsletters as well as a list of upcoming events.  As well, you can visit the pages of the other Heritage Club Chapters across Canada.  You may have friends and past employees who belong to a Chapter in an area that you previously worked, and you can see what they are doing.</w:t>
                            </w:r>
                          </w:p>
                          <w:p w14:paraId="0ADD35CC" w14:textId="77777777" w:rsidR="00776411" w:rsidRDefault="00776411" w:rsidP="00776411"/>
                          <w:p w14:paraId="63658E00" w14:textId="5FC77547" w:rsidR="00776411" w:rsidRDefault="00186C62" w:rsidP="00776411">
                            <w:r>
                              <w:t xml:space="preserve">You will notice a slightly different format in this newsletter.  This is due to the absence of our editor Pam Pfannmueller who, as you can see from the photo, is enjoying a fun, warm winter in Los Aroyos Verdes, Bucerias,  Mexico.  </w:t>
                            </w:r>
                            <w:r w:rsidR="00776411">
                              <w:t>We would like to thank Pat Rogers of Vernon, who</w:t>
                            </w:r>
                            <w:r>
                              <w:t xml:space="preserve"> </w:t>
                            </w:r>
                            <w:r w:rsidR="00776411">
                              <w:t xml:space="preserve">graciously volunteered to help put together this newsletter in </w:t>
                            </w:r>
                            <w:r>
                              <w:t>Pam’s</w:t>
                            </w:r>
                            <w:r w:rsidR="00776411">
                              <w:t xml:space="preserve"> absenc</w:t>
                            </w:r>
                            <w:r>
                              <w:t>e</w:t>
                            </w:r>
                            <w:r w:rsidR="00776411">
                              <w:t>.  Vivian Davis will be travelling down to visit Pam and bring her back to us in the spring.  We miss you Pam.  Take care and have a wonderful winter.</w:t>
                            </w:r>
                          </w:p>
                          <w:p w14:paraId="03B95B9B" w14:textId="77777777" w:rsidR="00776411" w:rsidRDefault="00776411" w:rsidP="00776411">
                            <w:pPr>
                              <w:jc w:val="center"/>
                            </w:pPr>
                          </w:p>
                          <w:p w14:paraId="28B395C2" w14:textId="77777777" w:rsidR="00776411" w:rsidRDefault="00776411">
                            <w:pPr>
                              <w:rPr>
                                <w:b/>
                                <w:u w:val="single"/>
                                <w:lang w:val="en-CA"/>
                              </w:rPr>
                            </w:pPr>
                          </w:p>
                          <w:p w14:paraId="6B3F2835" w14:textId="487BD9D3" w:rsidR="00776411" w:rsidRDefault="00776411">
                            <w:pPr>
                              <w:rPr>
                                <w:b/>
                                <w:u w:val="single"/>
                                <w:lang w:val="en-CA"/>
                              </w:rPr>
                            </w:pPr>
                          </w:p>
                          <w:p w14:paraId="52605DC0" w14:textId="55F97061" w:rsidR="00776411" w:rsidRDefault="00776411">
                            <w:pPr>
                              <w:rPr>
                                <w:b/>
                                <w:u w:val="single"/>
                                <w:lang w:val="en-CA"/>
                              </w:rPr>
                            </w:pPr>
                          </w:p>
                          <w:p w14:paraId="5D592D13" w14:textId="41232B10" w:rsidR="00776411" w:rsidRDefault="00776411">
                            <w:pPr>
                              <w:rPr>
                                <w:b/>
                                <w:u w:val="single"/>
                                <w:lang w:val="en-CA"/>
                              </w:rPr>
                            </w:pPr>
                          </w:p>
                          <w:p w14:paraId="7D37D3A2" w14:textId="61BEF159" w:rsidR="00776411" w:rsidRDefault="00776411">
                            <w:pPr>
                              <w:rPr>
                                <w:b/>
                                <w:u w:val="single"/>
                                <w:lang w:val="en-CA"/>
                              </w:rPr>
                            </w:pPr>
                          </w:p>
                          <w:p w14:paraId="753DDB24" w14:textId="610CDEED" w:rsidR="00776411" w:rsidRDefault="00776411">
                            <w:pPr>
                              <w:rPr>
                                <w:b/>
                                <w:u w:val="single"/>
                                <w:lang w:val="en-CA"/>
                              </w:rPr>
                            </w:pPr>
                          </w:p>
                          <w:p w14:paraId="45D104D6" w14:textId="7EB35E4E" w:rsidR="00776411" w:rsidRDefault="00776411">
                            <w:pPr>
                              <w:rPr>
                                <w:b/>
                                <w:u w:val="single"/>
                                <w:lang w:val="en-CA"/>
                              </w:rPr>
                            </w:pPr>
                          </w:p>
                          <w:p w14:paraId="4235CB00" w14:textId="24B991CC" w:rsidR="00776411" w:rsidRDefault="00776411">
                            <w:pPr>
                              <w:rPr>
                                <w:b/>
                                <w:u w:val="single"/>
                                <w:lang w:val="en-CA"/>
                              </w:rPr>
                            </w:pPr>
                          </w:p>
                          <w:p w14:paraId="7E1B0DEE" w14:textId="6EF266F5" w:rsidR="00776411" w:rsidRDefault="00776411">
                            <w:pPr>
                              <w:rPr>
                                <w:b/>
                                <w:u w:val="single"/>
                                <w:lang w:val="en-CA"/>
                              </w:rPr>
                            </w:pPr>
                          </w:p>
                          <w:p w14:paraId="6464BCD0" w14:textId="07AC627D" w:rsidR="00776411" w:rsidRDefault="00776411">
                            <w:pPr>
                              <w:rPr>
                                <w:b/>
                                <w:u w:val="single"/>
                                <w:lang w:val="en-CA"/>
                              </w:rPr>
                            </w:pPr>
                          </w:p>
                          <w:p w14:paraId="7B4B109A" w14:textId="09C8D0D2" w:rsidR="00776411" w:rsidRDefault="00776411">
                            <w:pPr>
                              <w:rPr>
                                <w:b/>
                                <w:u w:val="single"/>
                                <w:lang w:val="en-CA"/>
                              </w:rPr>
                            </w:pPr>
                          </w:p>
                          <w:p w14:paraId="241DF864" w14:textId="179128C9" w:rsidR="00776411" w:rsidRDefault="00776411">
                            <w:pPr>
                              <w:rPr>
                                <w:b/>
                                <w:u w:val="single"/>
                                <w:lang w:val="en-CA"/>
                              </w:rPr>
                            </w:pPr>
                            <w:r>
                              <w:rPr>
                                <w:b/>
                                <w:u w:val="single"/>
                                <w:lang w:val="en-CA"/>
                              </w:rPr>
                              <w:t>BEREAVEMENTS</w:t>
                            </w:r>
                          </w:p>
                          <w:p w14:paraId="19A87899" w14:textId="6F273C0D" w:rsidR="00776411" w:rsidRDefault="00776411">
                            <w:pPr>
                              <w:rPr>
                                <w:b/>
                                <w:u w:val="single"/>
                                <w:lang w:val="en-CA"/>
                              </w:rPr>
                            </w:pPr>
                          </w:p>
                          <w:p w14:paraId="4E5A0DD6" w14:textId="77777777" w:rsidR="00776411" w:rsidRDefault="00776411" w:rsidP="00776411">
                            <w:pPr>
                              <w:rPr>
                                <w:sz w:val="22"/>
                                <w:szCs w:val="22"/>
                                <w:lang w:val="en-CA"/>
                              </w:rPr>
                            </w:pPr>
                            <w:r>
                              <w:t xml:space="preserve">Our belated condolences go out to the families of the following, who passed away in 2017:  </w:t>
                            </w:r>
                            <w:r w:rsidRPr="00433EEE">
                              <w:rPr>
                                <w:b/>
                              </w:rPr>
                              <w:t>Lloyd Claffey’s wife Edna</w:t>
                            </w:r>
                            <w:r>
                              <w:t xml:space="preserve"> from Vernon; </w:t>
                            </w:r>
                            <w:r w:rsidRPr="00433EEE">
                              <w:rPr>
                                <w:b/>
                              </w:rPr>
                              <w:t>Sonja Lemay’s brother Rob</w:t>
                            </w:r>
                            <w:r>
                              <w:t xml:space="preserve"> from Salmon Arm; </w:t>
                            </w:r>
                            <w:r w:rsidRPr="00433EEE">
                              <w:rPr>
                                <w:b/>
                              </w:rPr>
                              <w:t>Victor Kazimer’s brother Andy</w:t>
                            </w:r>
                            <w:r>
                              <w:t xml:space="preserve"> from Vernon and </w:t>
                            </w:r>
                            <w:r w:rsidRPr="00433EEE">
                              <w:rPr>
                                <w:b/>
                              </w:rPr>
                              <w:t>Joyce Kennedy’s husband Bill</w:t>
                            </w:r>
                            <w:r>
                              <w:t xml:space="preserve"> from Terrace.</w:t>
                            </w:r>
                          </w:p>
                          <w:p w14:paraId="6FD1B417" w14:textId="77777777" w:rsidR="00776411" w:rsidRDefault="00776411" w:rsidP="00776411"/>
                          <w:p w14:paraId="6EA2B874" w14:textId="77777777" w:rsidR="00433EEE" w:rsidRDefault="00433EEE" w:rsidP="00433EEE">
                            <w:r>
                              <w:t xml:space="preserve">We are very sorry to announce the passing of one of our Founding Members, </w:t>
                            </w:r>
                            <w:r w:rsidRPr="00433EEE">
                              <w:rPr>
                                <w:b/>
                              </w:rPr>
                              <w:t>Robert ‘Pat’ Fennessy</w:t>
                            </w:r>
                            <w:r>
                              <w:t xml:space="preserve"> on Christmas morning. Bob’s postal career grew along with the growth of Cranbrook in the sixties and seventies.  He began there in 1948 at the age of 20 and by the time he was 28, he was appointed the youngest Staff Postmaster in western Canada.  Major work accomplishments included converting Cranbrook to terminal office when mail transportation went from train to truck in 1957, and the inauguration of letter carrier delivery in 1966.  Bob retired in 1985 as area postmaster and the end of 37 years of varied and dedicated service to the postal system.  An active member of the Cranbrook community, Bob was president of the Rod and Gun Club, coached minor hockey for several years in mid career, and was involved in the Lions Club for many years.  He helped organize the Heritage Club and was the first president of the Yukootok Chapter.</w:t>
                            </w:r>
                          </w:p>
                          <w:p w14:paraId="738B2BA7" w14:textId="77777777" w:rsidR="00433EEE" w:rsidRDefault="00433EEE" w:rsidP="00433EEE"/>
                          <w:p w14:paraId="4F37C0F3" w14:textId="77777777" w:rsidR="00776411" w:rsidRDefault="00776411">
                            <w:pPr>
                              <w:rPr>
                                <w:b/>
                                <w:u w:val="single"/>
                                <w:lang w:val="en-CA"/>
                              </w:rPr>
                            </w:pPr>
                          </w:p>
                          <w:p w14:paraId="362C0277" w14:textId="77777777" w:rsidR="00776411" w:rsidRPr="00776411" w:rsidRDefault="00776411">
                            <w:pPr>
                              <w:rPr>
                                <w:b/>
                                <w:u w:val="single"/>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88655" id="Text Box 21" o:spid="_x0000_s1040" type="#_x0000_t202" style="position:absolute;margin-left:9.5pt;margin-top:-2pt;width:518.5pt;height:7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">
                <v:textbox>
                  <w:txbxContent>
                    <w:p w14:paraId="20F62301" w14:textId="4A61C594" w:rsidR="00776411" w:rsidRDefault="00776411">
                      <w:pPr>
                        <w:rPr>
                          <w:b/>
                          <w:u w:val="single"/>
                          <w:lang w:val="en-CA"/>
                        </w:rPr>
                      </w:pPr>
                      <w:r>
                        <w:rPr>
                          <w:b/>
                          <w:u w:val="single"/>
                          <w:lang w:val="en-CA"/>
                        </w:rPr>
                        <w:t>BANQUET</w:t>
                      </w:r>
                    </w:p>
                    <w:p w14:paraId="484EDEC8" w14:textId="0B23BAD4" w:rsidR="00776411" w:rsidRDefault="00776411" w:rsidP="00776411">
                      <w:pPr>
                        <w:rPr>
                          <w:sz w:val="22"/>
                          <w:szCs w:val="22"/>
                          <w:lang w:val="en-CA"/>
                        </w:rPr>
                      </w:pPr>
                    </w:p>
                    <w:p w14:paraId="14C5670A" w14:textId="74C301A6" w:rsidR="00776411" w:rsidRDefault="00776411" w:rsidP="00776411">
                      <w:r>
                        <w:rPr>
                          <w:color w:val="FF0000"/>
                        </w:rPr>
                        <w:t xml:space="preserve">MARK YOUR CALENDARS!  </w:t>
                      </w:r>
                      <w:r>
                        <w:t>2018 is our Banquet Year!  The event this year will take place in Vernon at the Prestige Hotel on September 10, 11 and 12.  Please note that we have changed from a weekend to mid-week, to avoid conflicts with weddings, graduations etc.  There will be a Meet and Greet on Monday September 10, Golf Tournament and other activities and our Banquet Dinner on Saturday September 11 and the bi-annual general meeting on Sunday September 12.  Our April newsletter will include your Banquet Package with forms and complete information on all the activities.  Please note that you will only receive the April newsletter if and when we receive your membership dues.  Your dues entitle you to receive the three newsletters besides our annual January newsletter.</w:t>
                      </w:r>
                    </w:p>
                    <w:p w14:paraId="782324B4" w14:textId="774400B4" w:rsidR="00776411" w:rsidRDefault="00776411" w:rsidP="00776411"/>
                    <w:p w14:paraId="06DBE837" w14:textId="20B130DC" w:rsidR="00776411" w:rsidRPr="00776411" w:rsidRDefault="00776411" w:rsidP="00776411">
                      <w:pPr>
                        <w:rPr>
                          <w:b/>
                          <w:u w:val="single"/>
                        </w:rPr>
                      </w:pPr>
                      <w:r w:rsidRPr="00776411">
                        <w:rPr>
                          <w:b/>
                          <w:u w:val="single"/>
                        </w:rPr>
                        <w:t>WEBSITE</w:t>
                      </w:r>
                      <w:r w:rsidR="00186C62">
                        <w:rPr>
                          <w:b/>
                          <w:u w:val="single"/>
                        </w:rPr>
                        <w:t xml:space="preserve"> &amp; NEWSLETTER</w:t>
                      </w:r>
                    </w:p>
                    <w:p w14:paraId="740EAFF0" w14:textId="2BF8D2BD" w:rsidR="00776411" w:rsidRDefault="00776411" w:rsidP="00776411"/>
                    <w:p w14:paraId="615166AF" w14:textId="77777777" w:rsidR="00776411" w:rsidRDefault="00776411" w:rsidP="00776411">
                      <w:pPr>
                        <w:rPr>
                          <w:sz w:val="22"/>
                          <w:szCs w:val="22"/>
                          <w:lang w:val="en-CA"/>
                        </w:rPr>
                      </w:pPr>
                      <w:r>
                        <w:t xml:space="preserve">Don’t forget to check out our web site at </w:t>
                      </w:r>
                      <w:r>
                        <w:rPr>
                          <w:color w:val="0070C0"/>
                        </w:rPr>
                        <w:t xml:space="preserve">heritageclub.ca people helping people </w:t>
                      </w:r>
                      <w:r>
                        <w:t>Here you will find our newsletters as well as a list of upcoming events.  As well, you can visit the pages of the other Heritage Club Chapters across Canada.  You may have friends and past employees who belong to a Chapter in an area that you previously worked, and you can see what they are doing.</w:t>
                      </w:r>
                    </w:p>
                    <w:p w14:paraId="0ADD35CC" w14:textId="77777777" w:rsidR="00776411" w:rsidRDefault="00776411" w:rsidP="00776411"/>
                    <w:p w14:paraId="63658E00" w14:textId="5FC77547" w:rsidR="00776411" w:rsidRDefault="00186C62" w:rsidP="00776411">
                      <w:r>
                        <w:t xml:space="preserve">You will notice a slightly different format in this newsletter.  This is due to the absence of our editor Pam Pfannmueller who, as you can see from the photo, is enjoying a fun, warm winter in Los Aroyos Verdes, Bucerias,  Mexico.  </w:t>
                      </w:r>
                      <w:r w:rsidR="00776411">
                        <w:t>We would like to thank Pat Rogers of Vernon, who</w:t>
                      </w:r>
                      <w:r>
                        <w:t xml:space="preserve"> </w:t>
                      </w:r>
                      <w:r w:rsidR="00776411">
                        <w:t xml:space="preserve">graciously volunteered to help put together this newsletter in </w:t>
                      </w:r>
                      <w:r>
                        <w:t>Pam’s</w:t>
                      </w:r>
                      <w:r w:rsidR="00776411">
                        <w:t xml:space="preserve"> absenc</w:t>
                      </w:r>
                      <w:r>
                        <w:t>e</w:t>
                      </w:r>
                      <w:r w:rsidR="00776411">
                        <w:t>.  Vivian Davis will be travelling down to visit Pam and bring her back to us in the spring.  We miss you Pam.  Take care and have a wonderful winter.</w:t>
                      </w:r>
                    </w:p>
                    <w:p w14:paraId="03B95B9B" w14:textId="77777777" w:rsidR="00776411" w:rsidRDefault="00776411" w:rsidP="00776411">
                      <w:pPr>
                        <w:jc w:val="center"/>
                      </w:pPr>
                    </w:p>
                    <w:p w14:paraId="28B395C2" w14:textId="77777777" w:rsidR="00776411" w:rsidRDefault="00776411">
                      <w:pPr>
                        <w:rPr>
                          <w:b/>
                          <w:u w:val="single"/>
                          <w:lang w:val="en-CA"/>
                        </w:rPr>
                      </w:pPr>
                    </w:p>
                    <w:p w14:paraId="6B3F2835" w14:textId="487BD9D3" w:rsidR="00776411" w:rsidRDefault="00776411">
                      <w:pPr>
                        <w:rPr>
                          <w:b/>
                          <w:u w:val="single"/>
                          <w:lang w:val="en-CA"/>
                        </w:rPr>
                      </w:pPr>
                    </w:p>
                    <w:p w14:paraId="52605DC0" w14:textId="55F97061" w:rsidR="00776411" w:rsidRDefault="00776411">
                      <w:pPr>
                        <w:rPr>
                          <w:b/>
                          <w:u w:val="single"/>
                          <w:lang w:val="en-CA"/>
                        </w:rPr>
                      </w:pPr>
                    </w:p>
                    <w:p w14:paraId="5D592D13" w14:textId="41232B10" w:rsidR="00776411" w:rsidRDefault="00776411">
                      <w:pPr>
                        <w:rPr>
                          <w:b/>
                          <w:u w:val="single"/>
                          <w:lang w:val="en-CA"/>
                        </w:rPr>
                      </w:pPr>
                    </w:p>
                    <w:p w14:paraId="7D37D3A2" w14:textId="61BEF159" w:rsidR="00776411" w:rsidRDefault="00776411">
                      <w:pPr>
                        <w:rPr>
                          <w:b/>
                          <w:u w:val="single"/>
                          <w:lang w:val="en-CA"/>
                        </w:rPr>
                      </w:pPr>
                    </w:p>
                    <w:p w14:paraId="753DDB24" w14:textId="610CDEED" w:rsidR="00776411" w:rsidRDefault="00776411">
                      <w:pPr>
                        <w:rPr>
                          <w:b/>
                          <w:u w:val="single"/>
                          <w:lang w:val="en-CA"/>
                        </w:rPr>
                      </w:pPr>
                    </w:p>
                    <w:p w14:paraId="45D104D6" w14:textId="7EB35E4E" w:rsidR="00776411" w:rsidRDefault="00776411">
                      <w:pPr>
                        <w:rPr>
                          <w:b/>
                          <w:u w:val="single"/>
                          <w:lang w:val="en-CA"/>
                        </w:rPr>
                      </w:pPr>
                    </w:p>
                    <w:p w14:paraId="4235CB00" w14:textId="24B991CC" w:rsidR="00776411" w:rsidRDefault="00776411">
                      <w:pPr>
                        <w:rPr>
                          <w:b/>
                          <w:u w:val="single"/>
                          <w:lang w:val="en-CA"/>
                        </w:rPr>
                      </w:pPr>
                    </w:p>
                    <w:p w14:paraId="7E1B0DEE" w14:textId="6EF266F5" w:rsidR="00776411" w:rsidRDefault="00776411">
                      <w:pPr>
                        <w:rPr>
                          <w:b/>
                          <w:u w:val="single"/>
                          <w:lang w:val="en-CA"/>
                        </w:rPr>
                      </w:pPr>
                    </w:p>
                    <w:p w14:paraId="6464BCD0" w14:textId="07AC627D" w:rsidR="00776411" w:rsidRDefault="00776411">
                      <w:pPr>
                        <w:rPr>
                          <w:b/>
                          <w:u w:val="single"/>
                          <w:lang w:val="en-CA"/>
                        </w:rPr>
                      </w:pPr>
                    </w:p>
                    <w:p w14:paraId="7B4B109A" w14:textId="09C8D0D2" w:rsidR="00776411" w:rsidRDefault="00776411">
                      <w:pPr>
                        <w:rPr>
                          <w:b/>
                          <w:u w:val="single"/>
                          <w:lang w:val="en-CA"/>
                        </w:rPr>
                      </w:pPr>
                    </w:p>
                    <w:p w14:paraId="241DF864" w14:textId="179128C9" w:rsidR="00776411" w:rsidRDefault="00776411">
                      <w:pPr>
                        <w:rPr>
                          <w:b/>
                          <w:u w:val="single"/>
                          <w:lang w:val="en-CA"/>
                        </w:rPr>
                      </w:pPr>
                      <w:r>
                        <w:rPr>
                          <w:b/>
                          <w:u w:val="single"/>
                          <w:lang w:val="en-CA"/>
                        </w:rPr>
                        <w:t>BEREAVEMENTS</w:t>
                      </w:r>
                    </w:p>
                    <w:p w14:paraId="19A87899" w14:textId="6F273C0D" w:rsidR="00776411" w:rsidRDefault="00776411">
                      <w:pPr>
                        <w:rPr>
                          <w:b/>
                          <w:u w:val="single"/>
                          <w:lang w:val="en-CA"/>
                        </w:rPr>
                      </w:pPr>
                    </w:p>
                    <w:p w14:paraId="4E5A0DD6" w14:textId="77777777" w:rsidR="00776411" w:rsidRDefault="00776411" w:rsidP="00776411">
                      <w:pPr>
                        <w:rPr>
                          <w:sz w:val="22"/>
                          <w:szCs w:val="22"/>
                          <w:lang w:val="en-CA"/>
                        </w:rPr>
                      </w:pPr>
                      <w:r>
                        <w:t xml:space="preserve">Our belated condolences go out to the families of the following, who passed away in 2017:  </w:t>
                      </w:r>
                      <w:r w:rsidRPr="00433EEE">
                        <w:rPr>
                          <w:b/>
                        </w:rPr>
                        <w:t>Lloyd Claffey’s wife Edna</w:t>
                      </w:r>
                      <w:r>
                        <w:t xml:space="preserve"> from Vernon; </w:t>
                      </w:r>
                      <w:r w:rsidRPr="00433EEE">
                        <w:rPr>
                          <w:b/>
                        </w:rPr>
                        <w:t>Sonja Lemay’s brother Rob</w:t>
                      </w:r>
                      <w:r>
                        <w:t xml:space="preserve"> from Salmon Arm; </w:t>
                      </w:r>
                      <w:r w:rsidRPr="00433EEE">
                        <w:rPr>
                          <w:b/>
                        </w:rPr>
                        <w:t>Victor Kazimer’s brother Andy</w:t>
                      </w:r>
                      <w:r>
                        <w:t xml:space="preserve"> from Vernon and </w:t>
                      </w:r>
                      <w:r w:rsidRPr="00433EEE">
                        <w:rPr>
                          <w:b/>
                        </w:rPr>
                        <w:t>Joyce Kennedy’s husband Bill</w:t>
                      </w:r>
                      <w:r>
                        <w:t xml:space="preserve"> from Terrace.</w:t>
                      </w:r>
                    </w:p>
                    <w:p w14:paraId="6FD1B417" w14:textId="77777777" w:rsidR="00776411" w:rsidRDefault="00776411" w:rsidP="00776411"/>
                    <w:p w14:paraId="6EA2B874" w14:textId="77777777" w:rsidR="00433EEE" w:rsidRDefault="00433EEE" w:rsidP="00433EEE">
                      <w:r>
                        <w:t xml:space="preserve">We are very sorry to announce the passing of one of our Founding Members, </w:t>
                      </w:r>
                      <w:r w:rsidRPr="00433EEE">
                        <w:rPr>
                          <w:b/>
                        </w:rPr>
                        <w:t>Robert ‘Pat’ Fennessy</w:t>
                      </w:r>
                      <w:r>
                        <w:t xml:space="preserve"> on Christmas morning. Bob’s postal career grew along with the growth of Cranbrook in the sixties and seventies.  He began there in 1948 at the age of 20 and by the time he was 28, he was appointed the youngest Staff Postmaster in western Canada.  Major work accomplishments included converting Cranbrook to terminal office when mail transportation went from train to truck in 1957, and the inauguration of letter carrier delivery in 1966.  Bob retired in 1985 as area postmaster and the end of 37 years of varied and dedicated service to the postal system.  An active member of the Cranbrook community, Bob was president of the Rod and Gun Club, coached minor hockey for several years in mid career, and was involved in the Lions Club for many years.  He helped organize the Heritage Club and was the first president of the Yukootok Chapter.</w:t>
                      </w:r>
                    </w:p>
                    <w:p w14:paraId="738B2BA7" w14:textId="77777777" w:rsidR="00433EEE" w:rsidRDefault="00433EEE" w:rsidP="00433EEE"/>
                    <w:p w14:paraId="4F37C0F3" w14:textId="77777777" w:rsidR="00776411" w:rsidRDefault="00776411">
                      <w:pPr>
                        <w:rPr>
                          <w:b/>
                          <w:u w:val="single"/>
                          <w:lang w:val="en-CA"/>
                        </w:rPr>
                      </w:pPr>
                    </w:p>
                    <w:p w14:paraId="362C0277" w14:textId="77777777" w:rsidR="00776411" w:rsidRPr="00776411" w:rsidRDefault="00776411">
                      <w:pPr>
                        <w:rPr>
                          <w:b/>
                          <w:u w:val="single"/>
                          <w:lang w:val="en-CA"/>
                        </w:rPr>
                      </w:pPr>
                    </w:p>
                  </w:txbxContent>
                </v:textbox>
              </v:shape>
            </w:pict>
          </mc:Fallback>
        </mc:AlternateContent>
      </w:r>
    </w:p>
    <w:p w14:paraId="4D008AB5" w14:textId="28D61EE4" w:rsidR="006B714B" w:rsidRDefault="006B714B"/>
    <w:p w14:paraId="396BE233" w14:textId="7AD1A267" w:rsidR="006B714B" w:rsidRDefault="006B714B"/>
    <w:p w14:paraId="57504E7D" w14:textId="3EE00207" w:rsidR="006B714B" w:rsidRDefault="006B714B"/>
    <w:p w14:paraId="32BAA09C" w14:textId="3CB040E3" w:rsidR="006B714B" w:rsidRDefault="006B714B"/>
    <w:p w14:paraId="50B6117E" w14:textId="73C9DE1F" w:rsidR="006B714B" w:rsidRDefault="006B714B"/>
    <w:p w14:paraId="225B32D1" w14:textId="1FB9309A" w:rsidR="006B714B" w:rsidRDefault="006B714B"/>
    <w:p w14:paraId="1E8A5206" w14:textId="3B796DFF" w:rsidR="006B714B" w:rsidRDefault="006B714B"/>
    <w:p w14:paraId="3C7DA3DB" w14:textId="3B03E8B1" w:rsidR="006B714B" w:rsidRDefault="006B714B"/>
    <w:p w14:paraId="2002A9DE" w14:textId="213B5BC7" w:rsidR="006B714B" w:rsidRDefault="006B714B"/>
    <w:p w14:paraId="7D3CA89F" w14:textId="1B1DD8F8" w:rsidR="006B714B" w:rsidRDefault="006B714B"/>
    <w:p w14:paraId="631969A6" w14:textId="60F6F10D" w:rsidR="006B714B" w:rsidRDefault="006B714B"/>
    <w:p w14:paraId="7C8A6133" w14:textId="63BFEDCB" w:rsidR="006B714B" w:rsidRDefault="006B714B"/>
    <w:p w14:paraId="55125FC8" w14:textId="3CF17018" w:rsidR="006B714B" w:rsidRDefault="006B714B"/>
    <w:p w14:paraId="15662CE7" w14:textId="0BD547C7" w:rsidR="006B714B" w:rsidRDefault="006B714B"/>
    <w:p w14:paraId="102F5711" w14:textId="032BDC61" w:rsidR="006B714B" w:rsidRDefault="006B714B"/>
    <w:p w14:paraId="44B2275E" w14:textId="019D087D" w:rsidR="006B714B" w:rsidRDefault="006B714B"/>
    <w:p w14:paraId="005B4488" w14:textId="4860D3D3" w:rsidR="006B714B" w:rsidRDefault="006B714B"/>
    <w:p w14:paraId="45AB1064" w14:textId="4EA0AC63" w:rsidR="006B714B" w:rsidRDefault="006B714B"/>
    <w:p w14:paraId="05022690" w14:textId="3E8E1890" w:rsidR="006B714B" w:rsidRDefault="006B714B"/>
    <w:p w14:paraId="6C511344" w14:textId="7D5D186D" w:rsidR="006B714B" w:rsidRDefault="006B714B"/>
    <w:p w14:paraId="777F1032" w14:textId="609D3F14" w:rsidR="006B714B" w:rsidRDefault="006B714B"/>
    <w:p w14:paraId="0B89D848" w14:textId="2F1608F6" w:rsidR="006B714B" w:rsidRDefault="006B714B"/>
    <w:p w14:paraId="6B69B3F6" w14:textId="30E38162" w:rsidR="006B714B" w:rsidRDefault="006B714B"/>
    <w:p w14:paraId="4B92107C" w14:textId="57BB4A19" w:rsidR="006B714B" w:rsidRDefault="000C6D0E">
      <w:r>
        <w:rPr>
          <w:noProof/>
        </w:rPr>
        <mc:AlternateContent>
          <mc:Choice Requires="wps">
            <w:drawing>
              <wp:anchor distT="0" distB="0" distL="114300" distR="114300" simplePos="0" relativeHeight="251679744" behindDoc="0" locked="0" layoutInCell="1" allowOverlap="1" wp14:anchorId="520CE9D2" wp14:editId="272529A4">
                <wp:simplePos x="0" y="0"/>
                <wp:positionH relativeFrom="column">
                  <wp:posOffset>2413000</wp:posOffset>
                </wp:positionH>
                <wp:positionV relativeFrom="paragraph">
                  <wp:posOffset>61595</wp:posOffset>
                </wp:positionV>
                <wp:extent cx="2139950" cy="2038350"/>
                <wp:effectExtent l="12700" t="7620" r="9525" b="1143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2038350"/>
                        </a:xfrm>
                        <a:prstGeom prst="rect">
                          <a:avLst/>
                        </a:prstGeom>
                        <a:solidFill>
                          <a:srgbClr val="FFFFFF"/>
                        </a:solidFill>
                        <a:ln w="9525">
                          <a:solidFill>
                            <a:srgbClr val="000000"/>
                          </a:solidFill>
                          <a:miter lim="800000"/>
                          <a:headEnd/>
                          <a:tailEnd/>
                        </a:ln>
                      </wps:spPr>
                      <wps:txbx>
                        <w:txbxContent>
                          <w:p w14:paraId="5D50D2B0" w14:textId="03E7D05C" w:rsidR="00776411" w:rsidRDefault="00776411" w:rsidP="00776411">
                            <w:pPr>
                              <w:jc w:val="center"/>
                            </w:pPr>
                            <w:r>
                              <w:rPr>
                                <w:noProof/>
                              </w:rPr>
                              <w:drawing>
                                <wp:inline distT="0" distB="0" distL="0" distR="0" wp14:anchorId="6F3101BB" wp14:editId="54A6E5F2">
                                  <wp:extent cx="1917544" cy="1905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21586" cy="190901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CE9D2" id="Text Box 22" o:spid="_x0000_s1041" type="#_x0000_t202" style="position:absolute;margin-left:190pt;margin-top:4.85pt;width:168.5pt;height:1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">
                <v:textbox>
                  <w:txbxContent>
                    <w:p w14:paraId="5D50D2B0" w14:textId="03E7D05C" w:rsidR="00776411" w:rsidRDefault="00776411" w:rsidP="00776411">
                      <w:pPr>
                        <w:jc w:val="center"/>
                      </w:pPr>
                      <w:r>
                        <w:rPr>
                          <w:noProof/>
                        </w:rPr>
                        <w:drawing>
                          <wp:inline distT="0" distB="0" distL="0" distR="0" wp14:anchorId="6F3101BB" wp14:editId="54A6E5F2">
                            <wp:extent cx="1917544" cy="1905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1586" cy="1909016"/>
                                    </a:xfrm>
                                    <a:prstGeom prst="rect">
                                      <a:avLst/>
                                    </a:prstGeom>
                                  </pic:spPr>
                                </pic:pic>
                              </a:graphicData>
                            </a:graphic>
                          </wp:inline>
                        </w:drawing>
                      </w:r>
                    </w:p>
                  </w:txbxContent>
                </v:textbox>
              </v:shape>
            </w:pict>
          </mc:Fallback>
        </mc:AlternateContent>
      </w:r>
    </w:p>
    <w:p w14:paraId="399D90F5" w14:textId="1B60945B" w:rsidR="006B714B" w:rsidRDefault="006B714B"/>
    <w:p w14:paraId="59355D63" w14:textId="6F4C88B0" w:rsidR="006B714B" w:rsidRDefault="006B714B"/>
    <w:p w14:paraId="6624AD17" w14:textId="28112D97" w:rsidR="006B714B" w:rsidRDefault="006B714B"/>
    <w:p w14:paraId="360EB25A" w14:textId="6CDCFEE2" w:rsidR="006B714B" w:rsidRDefault="006B714B"/>
    <w:p w14:paraId="752B1C49" w14:textId="11E903D9" w:rsidR="006B714B" w:rsidRDefault="006B714B"/>
    <w:p w14:paraId="334561E4" w14:textId="07C93B4D" w:rsidR="006B714B" w:rsidRDefault="006B714B"/>
    <w:p w14:paraId="4DF4B9C9" w14:textId="454F3D0B" w:rsidR="006B714B" w:rsidRDefault="000C6D0E">
      <w:r>
        <w:rPr>
          <w:noProof/>
        </w:rPr>
        <mc:AlternateContent>
          <mc:Choice Requires="wps">
            <w:drawing>
              <wp:anchor distT="0" distB="0" distL="114300" distR="114300" simplePos="0" relativeHeight="251681792" behindDoc="0" locked="0" layoutInCell="1" allowOverlap="1" wp14:anchorId="4BCF9169" wp14:editId="65D55C9F">
                <wp:simplePos x="0" y="0"/>
                <wp:positionH relativeFrom="column">
                  <wp:posOffset>4552950</wp:posOffset>
                </wp:positionH>
                <wp:positionV relativeFrom="paragraph">
                  <wp:posOffset>85725</wp:posOffset>
                </wp:positionV>
                <wp:extent cx="2095500" cy="342900"/>
                <wp:effectExtent l="9525" t="10795" r="9525" b="8255"/>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42900"/>
                        </a:xfrm>
                        <a:prstGeom prst="rect">
                          <a:avLst/>
                        </a:prstGeom>
                        <a:solidFill>
                          <a:srgbClr val="FFFFFF"/>
                        </a:solidFill>
                        <a:ln w="9525">
                          <a:solidFill>
                            <a:srgbClr val="FFFFFF"/>
                          </a:solidFill>
                          <a:miter lim="800000"/>
                          <a:headEnd/>
                          <a:tailEnd/>
                        </a:ln>
                      </wps:spPr>
                      <wps:txbx>
                        <w:txbxContent>
                          <w:p w14:paraId="270BBFF6" w14:textId="1E773277" w:rsidR="00B23A06" w:rsidRPr="00B23A06" w:rsidRDefault="00B23A06" w:rsidP="00B23A06">
                            <w:pPr>
                              <w:jc w:val="center"/>
                              <w:rPr>
                                <w:lang w:val="en-CA"/>
                              </w:rPr>
                            </w:pPr>
                            <w:r>
                              <w:rPr>
                                <w:lang w:val="en-CA"/>
                              </w:rPr>
                              <w:t>Pam Pfan</w:t>
                            </w:r>
                            <w:r w:rsidR="0040233D">
                              <w:rPr>
                                <w:lang w:val="en-CA"/>
                              </w:rPr>
                              <w:t>nmueller in Mexico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F9169" id="Text Box 25" o:spid="_x0000_s1042" type="#_x0000_t202" style="position:absolute;margin-left:358.5pt;margin-top:6.75pt;width:16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" strokecolor="white">
                <v:textbox>
                  <w:txbxContent>
                    <w:p w14:paraId="270BBFF6" w14:textId="1E773277" w:rsidR="00B23A06" w:rsidRPr="00B23A06" w:rsidRDefault="00B23A06" w:rsidP="00B23A06">
                      <w:pPr>
                        <w:jc w:val="center"/>
                        <w:rPr>
                          <w:lang w:val="en-CA"/>
                        </w:rPr>
                      </w:pPr>
                      <w:r>
                        <w:rPr>
                          <w:lang w:val="en-CA"/>
                        </w:rPr>
                        <w:t>Pam Pfan</w:t>
                      </w:r>
                      <w:r w:rsidR="0040233D">
                        <w:rPr>
                          <w:lang w:val="en-CA"/>
                        </w:rPr>
                        <w:t>nmueller in Mexico</w:t>
                      </w:r>
                    </w:p>
                  </w:txbxContent>
                </v:textbox>
              </v:shape>
            </w:pict>
          </mc:Fallback>
        </mc:AlternateContent>
      </w:r>
    </w:p>
    <w:p w14:paraId="44037AB4" w14:textId="548735F0" w:rsidR="006B714B" w:rsidRDefault="006B714B"/>
    <w:p w14:paraId="622D1D44" w14:textId="77C894D0" w:rsidR="006B714B" w:rsidRDefault="006B714B"/>
    <w:p w14:paraId="6501EAF8" w14:textId="15A00C3B" w:rsidR="006B714B" w:rsidRDefault="006B714B"/>
    <w:p w14:paraId="3801E8A2" w14:textId="3C466758" w:rsidR="006B714B" w:rsidRDefault="006B714B"/>
    <w:p w14:paraId="73F7624C" w14:textId="7482FAD0" w:rsidR="006B714B" w:rsidRDefault="006B714B"/>
    <w:p w14:paraId="5FDCEB7B" w14:textId="3942B982" w:rsidR="006B714B" w:rsidRDefault="006B714B"/>
    <w:p w14:paraId="4FD37250" w14:textId="7DD548D7" w:rsidR="006B714B" w:rsidRDefault="006B714B"/>
    <w:p w14:paraId="7A5861E1" w14:textId="2BAFE5A8" w:rsidR="006B714B" w:rsidRDefault="006B714B"/>
    <w:p w14:paraId="160A2DAF" w14:textId="1F874946" w:rsidR="006B714B" w:rsidRDefault="006B714B"/>
    <w:p w14:paraId="2412CCD6" w14:textId="0048EF62" w:rsidR="006B714B" w:rsidRDefault="006B714B"/>
    <w:p w14:paraId="09143A94" w14:textId="6817E72D" w:rsidR="006B714B" w:rsidRDefault="006B714B"/>
    <w:p w14:paraId="780CA664" w14:textId="18584151" w:rsidR="006B714B" w:rsidRDefault="006B714B"/>
    <w:p w14:paraId="0CCE84FD" w14:textId="69D0991A" w:rsidR="006B714B" w:rsidRDefault="006B714B"/>
    <w:p w14:paraId="028E6752" w14:textId="2C1E6558" w:rsidR="006B714B" w:rsidRDefault="006B714B"/>
    <w:p w14:paraId="2522AF6C" w14:textId="3EB09388" w:rsidR="006B714B" w:rsidRDefault="006B714B"/>
    <w:p w14:paraId="1718A552" w14:textId="278AF742" w:rsidR="006B714B" w:rsidRDefault="006B714B"/>
    <w:p w14:paraId="193C68DC" w14:textId="3D8F7725" w:rsidR="006B714B" w:rsidRDefault="006B714B"/>
    <w:p w14:paraId="43DA9B43" w14:textId="3483247E" w:rsidR="006B714B" w:rsidRDefault="006B714B"/>
    <w:p w14:paraId="3B70071A" w14:textId="77777777" w:rsidR="006B714B" w:rsidRDefault="006B714B"/>
    <w:sectPr w:rsidR="006B714B" w:rsidSect="000017F1">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0A5"/>
    <w:rsid w:val="000017F1"/>
    <w:rsid w:val="000125C9"/>
    <w:rsid w:val="00034681"/>
    <w:rsid w:val="000C6D0E"/>
    <w:rsid w:val="001549FB"/>
    <w:rsid w:val="00171904"/>
    <w:rsid w:val="00186C62"/>
    <w:rsid w:val="001C3397"/>
    <w:rsid w:val="001C70A5"/>
    <w:rsid w:val="001F1A9B"/>
    <w:rsid w:val="00320A01"/>
    <w:rsid w:val="0040233D"/>
    <w:rsid w:val="00433EEE"/>
    <w:rsid w:val="004A76AD"/>
    <w:rsid w:val="004F797D"/>
    <w:rsid w:val="00500EAE"/>
    <w:rsid w:val="00560F6F"/>
    <w:rsid w:val="00563A70"/>
    <w:rsid w:val="006711F5"/>
    <w:rsid w:val="006B714B"/>
    <w:rsid w:val="00776411"/>
    <w:rsid w:val="007C1499"/>
    <w:rsid w:val="008015B8"/>
    <w:rsid w:val="008C411B"/>
    <w:rsid w:val="009D06DA"/>
    <w:rsid w:val="009F1862"/>
    <w:rsid w:val="00A11399"/>
    <w:rsid w:val="00A25C79"/>
    <w:rsid w:val="00AB1CBF"/>
    <w:rsid w:val="00AB56B3"/>
    <w:rsid w:val="00B23A06"/>
    <w:rsid w:val="00B33D19"/>
    <w:rsid w:val="00B87F2A"/>
    <w:rsid w:val="00C50B21"/>
    <w:rsid w:val="00CD1A19"/>
    <w:rsid w:val="00DB411C"/>
    <w:rsid w:val="00DE5E04"/>
    <w:rsid w:val="00E551A2"/>
    <w:rsid w:val="00E62F8B"/>
    <w:rsid w:val="00FA754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colormru v:ext="edit" colors="white"/>
    </o:shapedefaults>
    <o:shapelayout v:ext="edit">
      <o:idmap v:ext="edit" data="1"/>
    </o:shapelayout>
  </w:shapeDefaults>
  <w:decimalSymbol w:val="."/>
  <w:listSeparator w:val=","/>
  <w14:docId w14:val="12EE1DD0"/>
  <w15:docId w15:val="{C7C5879D-409A-463C-953F-F375357EE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15B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9F186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15B8"/>
    <w:rPr>
      <w:color w:val="0000FF" w:themeColor="hyperlink"/>
      <w:u w:val="single"/>
    </w:rPr>
  </w:style>
  <w:style w:type="paragraph" w:customStyle="1" w:styleId="Default">
    <w:name w:val="Default"/>
    <w:rsid w:val="008015B8"/>
    <w:pPr>
      <w:autoSpaceDE w:val="0"/>
      <w:autoSpaceDN w:val="0"/>
      <w:adjustRightInd w:val="0"/>
      <w:spacing w:after="0" w:line="240" w:lineRule="auto"/>
    </w:pPr>
    <w:rPr>
      <w:rFonts w:ascii="Times New Roman" w:eastAsia="Times New Roman" w:hAnsi="Times New Roman" w:cs="Times New Roman"/>
      <w:color w:val="000000"/>
      <w:sz w:val="24"/>
      <w:szCs w:val="24"/>
      <w:lang w:eastAsia="en-CA"/>
    </w:rPr>
  </w:style>
  <w:style w:type="paragraph" w:styleId="BalloonText">
    <w:name w:val="Balloon Text"/>
    <w:basedOn w:val="Normal"/>
    <w:link w:val="BalloonTextChar"/>
    <w:uiPriority w:val="99"/>
    <w:semiHidden/>
    <w:unhideWhenUsed/>
    <w:rsid w:val="008015B8"/>
    <w:rPr>
      <w:rFonts w:ascii="Tahoma" w:hAnsi="Tahoma" w:cs="Tahoma"/>
      <w:sz w:val="16"/>
      <w:szCs w:val="16"/>
    </w:rPr>
  </w:style>
  <w:style w:type="character" w:customStyle="1" w:styleId="BalloonTextChar">
    <w:name w:val="Balloon Text Char"/>
    <w:basedOn w:val="DefaultParagraphFont"/>
    <w:link w:val="BalloonText"/>
    <w:uiPriority w:val="99"/>
    <w:semiHidden/>
    <w:rsid w:val="008015B8"/>
    <w:rPr>
      <w:rFonts w:ascii="Tahoma" w:eastAsia="Times New Roman" w:hAnsi="Tahoma" w:cs="Tahoma"/>
      <w:sz w:val="16"/>
      <w:szCs w:val="16"/>
      <w:lang w:val="en-US"/>
    </w:rPr>
  </w:style>
  <w:style w:type="paragraph" w:styleId="Quote">
    <w:name w:val="Quote"/>
    <w:basedOn w:val="Normal"/>
    <w:next w:val="Normal"/>
    <w:link w:val="QuoteChar"/>
    <w:uiPriority w:val="29"/>
    <w:qFormat/>
    <w:rsid w:val="00500EA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00EAE"/>
    <w:rPr>
      <w:rFonts w:ascii="Times New Roman" w:eastAsia="Times New Roman" w:hAnsi="Times New Roman" w:cs="Times New Roman"/>
      <w:i/>
      <w:iCs/>
      <w:color w:val="404040" w:themeColor="text1" w:themeTint="BF"/>
      <w:sz w:val="24"/>
      <w:szCs w:val="24"/>
      <w:lang w:val="en-US"/>
    </w:rPr>
  </w:style>
  <w:style w:type="character" w:customStyle="1" w:styleId="Heading1Char">
    <w:name w:val="Heading 1 Char"/>
    <w:basedOn w:val="DefaultParagraphFont"/>
    <w:link w:val="Heading1"/>
    <w:uiPriority w:val="9"/>
    <w:rsid w:val="009F1862"/>
    <w:rPr>
      <w:rFonts w:asciiTheme="majorHAnsi" w:eastAsiaTheme="majorEastAsia" w:hAnsiTheme="majorHAnsi" w:cstheme="majorBidi"/>
      <w:color w:val="365F91" w:themeColor="accent1" w:themeShade="BF"/>
      <w:sz w:val="32"/>
      <w:szCs w:val="32"/>
      <w:lang w:val="en-US"/>
    </w:rPr>
  </w:style>
  <w:style w:type="paragraph" w:styleId="NoSpacing">
    <w:name w:val="No Spacing"/>
    <w:uiPriority w:val="1"/>
    <w:qFormat/>
    <w:rsid w:val="00E551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507014">
      <w:bodyDiv w:val="1"/>
      <w:marLeft w:val="0"/>
      <w:marRight w:val="0"/>
      <w:marTop w:val="0"/>
      <w:marBottom w:val="0"/>
      <w:divBdr>
        <w:top w:val="none" w:sz="0" w:space="0" w:color="auto"/>
        <w:left w:val="none" w:sz="0" w:space="0" w:color="auto"/>
        <w:bottom w:val="none" w:sz="0" w:space="0" w:color="auto"/>
        <w:right w:val="none" w:sz="0" w:space="0" w:color="auto"/>
      </w:divBdr>
    </w:div>
    <w:div w:id="277107778">
      <w:bodyDiv w:val="1"/>
      <w:marLeft w:val="0"/>
      <w:marRight w:val="0"/>
      <w:marTop w:val="0"/>
      <w:marBottom w:val="0"/>
      <w:divBdr>
        <w:top w:val="none" w:sz="0" w:space="0" w:color="auto"/>
        <w:left w:val="none" w:sz="0" w:space="0" w:color="auto"/>
        <w:bottom w:val="none" w:sz="0" w:space="0" w:color="auto"/>
        <w:right w:val="none" w:sz="0" w:space="0" w:color="auto"/>
      </w:divBdr>
    </w:div>
    <w:div w:id="352268994">
      <w:bodyDiv w:val="1"/>
      <w:marLeft w:val="0"/>
      <w:marRight w:val="0"/>
      <w:marTop w:val="0"/>
      <w:marBottom w:val="0"/>
      <w:divBdr>
        <w:top w:val="none" w:sz="0" w:space="0" w:color="auto"/>
        <w:left w:val="none" w:sz="0" w:space="0" w:color="auto"/>
        <w:bottom w:val="none" w:sz="0" w:space="0" w:color="auto"/>
        <w:right w:val="none" w:sz="0" w:space="0" w:color="auto"/>
      </w:divBdr>
    </w:div>
    <w:div w:id="440032728">
      <w:bodyDiv w:val="1"/>
      <w:marLeft w:val="0"/>
      <w:marRight w:val="0"/>
      <w:marTop w:val="0"/>
      <w:marBottom w:val="0"/>
      <w:divBdr>
        <w:top w:val="none" w:sz="0" w:space="0" w:color="auto"/>
        <w:left w:val="none" w:sz="0" w:space="0" w:color="auto"/>
        <w:bottom w:val="none" w:sz="0" w:space="0" w:color="auto"/>
        <w:right w:val="none" w:sz="0" w:space="0" w:color="auto"/>
      </w:divBdr>
    </w:div>
    <w:div w:id="509411416">
      <w:bodyDiv w:val="1"/>
      <w:marLeft w:val="0"/>
      <w:marRight w:val="0"/>
      <w:marTop w:val="0"/>
      <w:marBottom w:val="0"/>
      <w:divBdr>
        <w:top w:val="none" w:sz="0" w:space="0" w:color="auto"/>
        <w:left w:val="none" w:sz="0" w:space="0" w:color="auto"/>
        <w:bottom w:val="none" w:sz="0" w:space="0" w:color="auto"/>
        <w:right w:val="none" w:sz="0" w:space="0" w:color="auto"/>
      </w:divBdr>
    </w:div>
    <w:div w:id="592671355">
      <w:bodyDiv w:val="1"/>
      <w:marLeft w:val="0"/>
      <w:marRight w:val="0"/>
      <w:marTop w:val="0"/>
      <w:marBottom w:val="0"/>
      <w:divBdr>
        <w:top w:val="none" w:sz="0" w:space="0" w:color="auto"/>
        <w:left w:val="none" w:sz="0" w:space="0" w:color="auto"/>
        <w:bottom w:val="none" w:sz="0" w:space="0" w:color="auto"/>
        <w:right w:val="none" w:sz="0" w:space="0" w:color="auto"/>
      </w:divBdr>
    </w:div>
    <w:div w:id="895550217">
      <w:bodyDiv w:val="1"/>
      <w:marLeft w:val="0"/>
      <w:marRight w:val="0"/>
      <w:marTop w:val="0"/>
      <w:marBottom w:val="0"/>
      <w:divBdr>
        <w:top w:val="none" w:sz="0" w:space="0" w:color="auto"/>
        <w:left w:val="none" w:sz="0" w:space="0" w:color="auto"/>
        <w:bottom w:val="none" w:sz="0" w:space="0" w:color="auto"/>
        <w:right w:val="none" w:sz="0" w:space="0" w:color="auto"/>
      </w:divBdr>
    </w:div>
    <w:div w:id="1178231497">
      <w:bodyDiv w:val="1"/>
      <w:marLeft w:val="0"/>
      <w:marRight w:val="0"/>
      <w:marTop w:val="0"/>
      <w:marBottom w:val="0"/>
      <w:divBdr>
        <w:top w:val="none" w:sz="0" w:space="0" w:color="auto"/>
        <w:left w:val="none" w:sz="0" w:space="0" w:color="auto"/>
        <w:bottom w:val="none" w:sz="0" w:space="0" w:color="auto"/>
        <w:right w:val="none" w:sz="0" w:space="0" w:color="auto"/>
      </w:divBdr>
    </w:div>
    <w:div w:id="1231043001">
      <w:bodyDiv w:val="1"/>
      <w:marLeft w:val="0"/>
      <w:marRight w:val="0"/>
      <w:marTop w:val="0"/>
      <w:marBottom w:val="0"/>
      <w:divBdr>
        <w:top w:val="none" w:sz="0" w:space="0" w:color="auto"/>
        <w:left w:val="none" w:sz="0" w:space="0" w:color="auto"/>
        <w:bottom w:val="none" w:sz="0" w:space="0" w:color="auto"/>
        <w:right w:val="none" w:sz="0" w:space="0" w:color="auto"/>
      </w:divBdr>
    </w:div>
    <w:div w:id="1396661127">
      <w:bodyDiv w:val="1"/>
      <w:marLeft w:val="0"/>
      <w:marRight w:val="0"/>
      <w:marTop w:val="0"/>
      <w:marBottom w:val="0"/>
      <w:divBdr>
        <w:top w:val="none" w:sz="0" w:space="0" w:color="auto"/>
        <w:left w:val="none" w:sz="0" w:space="0" w:color="auto"/>
        <w:bottom w:val="none" w:sz="0" w:space="0" w:color="auto"/>
        <w:right w:val="none" w:sz="0" w:space="0" w:color="auto"/>
      </w:divBdr>
    </w:div>
    <w:div w:id="1490750948">
      <w:bodyDiv w:val="1"/>
      <w:marLeft w:val="0"/>
      <w:marRight w:val="0"/>
      <w:marTop w:val="0"/>
      <w:marBottom w:val="0"/>
      <w:divBdr>
        <w:top w:val="none" w:sz="0" w:space="0" w:color="auto"/>
        <w:left w:val="none" w:sz="0" w:space="0" w:color="auto"/>
        <w:bottom w:val="none" w:sz="0" w:space="0" w:color="auto"/>
        <w:right w:val="none" w:sz="0" w:space="0" w:color="auto"/>
      </w:divBdr>
    </w:div>
    <w:div w:id="1849056709">
      <w:bodyDiv w:val="1"/>
      <w:marLeft w:val="0"/>
      <w:marRight w:val="0"/>
      <w:marTop w:val="0"/>
      <w:marBottom w:val="0"/>
      <w:divBdr>
        <w:top w:val="none" w:sz="0" w:space="0" w:color="auto"/>
        <w:left w:val="none" w:sz="0" w:space="0" w:color="auto"/>
        <w:bottom w:val="none" w:sz="0" w:space="0" w:color="auto"/>
        <w:right w:val="none" w:sz="0" w:space="0" w:color="auto"/>
      </w:divBdr>
    </w:div>
    <w:div w:id="1864830211">
      <w:bodyDiv w:val="1"/>
      <w:marLeft w:val="0"/>
      <w:marRight w:val="0"/>
      <w:marTop w:val="0"/>
      <w:marBottom w:val="0"/>
      <w:divBdr>
        <w:top w:val="none" w:sz="0" w:space="0" w:color="auto"/>
        <w:left w:val="none" w:sz="0" w:space="0" w:color="auto"/>
        <w:bottom w:val="none" w:sz="0" w:space="0" w:color="auto"/>
        <w:right w:val="none" w:sz="0" w:space="0" w:color="auto"/>
      </w:divBdr>
    </w:div>
    <w:div w:id="197525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wfish@shaw.ca" TargetMode="External"/><Relationship Id="rId13" Type="http://schemas.openxmlformats.org/officeDocument/2006/relationships/image" Target="media/image50.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hyperlink" Target="mailto:gwfish@shaw.ca" TargetMode="External"/><Relationship Id="rId7" Type="http://schemas.openxmlformats.org/officeDocument/2006/relationships/hyperlink" Target="mailto:gwfish@shaw.ca" TargetMode="External"/><Relationship Id="rId12" Type="http://schemas.openxmlformats.org/officeDocument/2006/relationships/image" Target="media/image5.png"/><Relationship Id="rId17" Type="http://schemas.openxmlformats.org/officeDocument/2006/relationships/image" Target="media/image70.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mailto:gwfish@shaw.ca"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0.jpeg"/><Relationship Id="rId24" Type="http://schemas.openxmlformats.org/officeDocument/2006/relationships/fontTable" Target="fontTable.xml"/><Relationship Id="rId5" Type="http://schemas.openxmlformats.org/officeDocument/2006/relationships/image" Target="media/image2.wmf"/><Relationship Id="rId15" Type="http://schemas.openxmlformats.org/officeDocument/2006/relationships/image" Target="media/image60.jpg"/><Relationship Id="rId23" Type="http://schemas.openxmlformats.org/officeDocument/2006/relationships/image" Target="media/image90.png"/><Relationship Id="rId10" Type="http://schemas.openxmlformats.org/officeDocument/2006/relationships/image" Target="media/image4.jpeg"/><Relationship Id="rId19" Type="http://schemas.openxmlformats.org/officeDocument/2006/relationships/image" Target="media/image80.png"/><Relationship Id="rId4" Type="http://schemas.openxmlformats.org/officeDocument/2006/relationships/image" Target="media/image1.emf"/><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m\Documents\Heritage%20Club%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Heritage Club template</Template>
  <TotalTime>0</TotalTime>
  <Pages>5</Pages>
  <Words>59</Words>
  <Characters>342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pc- 8795</cp:lastModifiedBy>
  <cp:revision>2</cp:revision>
  <cp:lastPrinted>2018-01-10T02:20:00Z</cp:lastPrinted>
  <dcterms:created xsi:type="dcterms:W3CDTF">2018-01-12T13:09:00Z</dcterms:created>
  <dcterms:modified xsi:type="dcterms:W3CDTF">2018-01-12T13:09:00Z</dcterms:modified>
</cp:coreProperties>
</file>