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/>
  <w:body>
    <w:p w14:paraId="0CE6BF4A" w14:textId="76325064" w:rsidR="00273596" w:rsidRPr="006A6B5F" w:rsidRDefault="00332E4B" w:rsidP="00CC58CE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pict w14:anchorId="12AEFF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115.5pt">
            <v:imagedata r:id="rId7" o:title="Calla-Stamps"/>
          </v:shape>
        </w:pict>
      </w:r>
      <w:r w:rsidR="00C34633">
        <w:rPr>
          <w:noProof/>
          <w:sz w:val="32"/>
          <w:szCs w:val="32"/>
        </w:rPr>
        <w:pict w14:anchorId="0E5F7E06">
          <v:shape id="_x0000_i1026" type="#_x0000_t75" style="width:108pt;height:108pt">
            <v:imagedata r:id="rId8" o:title="logo"/>
          </v:shape>
        </w:pict>
      </w:r>
      <w:r w:rsidR="00AE203F">
        <w:rPr>
          <w:noProof/>
          <w:sz w:val="32"/>
          <w:szCs w:val="32"/>
        </w:rPr>
        <w:t xml:space="preserve">    </w:t>
      </w:r>
      <w:r w:rsidR="00AE203F">
        <w:rPr>
          <w:noProof/>
          <w:sz w:val="32"/>
          <w:szCs w:val="32"/>
        </w:rPr>
        <w:br w:type="textWrapping" w:clear="all"/>
      </w:r>
    </w:p>
    <w:p w14:paraId="0B452618" w14:textId="77777777" w:rsidR="00273596" w:rsidRDefault="00273596" w:rsidP="00CC58CE">
      <w:pPr>
        <w:rPr>
          <w:noProof/>
        </w:rPr>
      </w:pPr>
    </w:p>
    <w:p w14:paraId="76D320A3" w14:textId="77777777" w:rsidR="00273596" w:rsidRPr="00881D8C" w:rsidRDefault="00AE203F" w:rsidP="00AE203F">
      <w:pPr>
        <w:jc w:val="center"/>
        <w:rPr>
          <w:rFonts w:ascii="Century Gothic" w:hAnsi="Century Gothic"/>
          <w:b/>
          <w:noProof/>
          <w:color w:val="548DD4"/>
          <w:sz w:val="36"/>
          <w:szCs w:val="36"/>
        </w:rPr>
      </w:pPr>
      <w:r w:rsidRPr="00881D8C">
        <w:rPr>
          <w:rFonts w:ascii="Century Gothic" w:hAnsi="Century Gothic"/>
          <w:b/>
          <w:noProof/>
          <w:color w:val="548DD4"/>
          <w:sz w:val="36"/>
          <w:szCs w:val="36"/>
        </w:rPr>
        <w:t>Bluewater Heritage Club</w:t>
      </w:r>
    </w:p>
    <w:p w14:paraId="1C97F6B7" w14:textId="4292C8E3" w:rsidR="00AE203F" w:rsidRPr="00881D8C" w:rsidRDefault="004E70FA" w:rsidP="00AE203F">
      <w:pPr>
        <w:jc w:val="center"/>
        <w:rPr>
          <w:rFonts w:ascii="Century Gothic" w:hAnsi="Century Gothic"/>
          <w:b/>
          <w:noProof/>
          <w:color w:val="548DD4"/>
          <w:sz w:val="36"/>
          <w:szCs w:val="36"/>
        </w:rPr>
      </w:pPr>
      <w:r w:rsidRPr="00881D8C">
        <w:rPr>
          <w:rFonts w:ascii="Century Gothic" w:hAnsi="Century Gothic"/>
          <w:b/>
          <w:noProof/>
          <w:color w:val="548DD4"/>
          <w:sz w:val="36"/>
          <w:szCs w:val="36"/>
        </w:rPr>
        <w:t>Spring</w:t>
      </w:r>
      <w:r w:rsidR="00AE203F" w:rsidRPr="00881D8C">
        <w:rPr>
          <w:rFonts w:ascii="Century Gothic" w:hAnsi="Century Gothic"/>
          <w:b/>
          <w:noProof/>
          <w:color w:val="548DD4"/>
          <w:sz w:val="36"/>
          <w:szCs w:val="36"/>
        </w:rPr>
        <w:t xml:space="preserve"> Newletter</w:t>
      </w:r>
    </w:p>
    <w:p w14:paraId="0CE09ABB" w14:textId="048CAB7A" w:rsidR="00273596" w:rsidRDefault="00332E4B" w:rsidP="00FD5638">
      <w:pPr>
        <w:rPr>
          <w:noProof/>
        </w:rPr>
      </w:pPr>
      <w:r>
        <w:rPr>
          <w:noProof/>
        </w:rPr>
        <w:pict w14:anchorId="074DE79A"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position:absolute;margin-left:44.45pt;margin-top:290.25pt;width:514.5pt;height:325.75pt;z-index:1;mso-wrap-edited:f;mso-position-horizontal-relative:page;mso-position-vertical-relative:page" wrapcoords="0 0 21600 0 21600 21600 0 21600 0 0" filled="f" stroked="f">
            <v:textbox style="mso-next-textbox:#_x0000_s2062" inset="0,0,0,0">
              <w:txbxContent>
                <w:p w14:paraId="09BA9F3D" w14:textId="2F79476C" w:rsidR="00C144E7" w:rsidRDefault="00016882" w:rsidP="00016882">
                  <w:pPr>
                    <w:jc w:val="center"/>
                    <w:rPr>
                      <w:rStyle w:val="Strong"/>
                      <w:rFonts w:ascii="Segoe UI" w:hAnsi="Segoe UI" w:cs="Segoe UI"/>
                      <w:color w:val="212121"/>
                      <w:sz w:val="31"/>
                      <w:szCs w:val="31"/>
                      <w:shd w:val="clear" w:color="auto" w:fill="FFFFFF"/>
                    </w:rPr>
                  </w:pPr>
                  <w:r>
                    <w:rPr>
                      <w:rStyle w:val="Strong"/>
                      <w:rFonts w:ascii="Segoe UI" w:hAnsi="Segoe UI" w:cs="Segoe UI"/>
                      <w:color w:val="212121"/>
                      <w:sz w:val="31"/>
                      <w:szCs w:val="31"/>
                      <w:shd w:val="clear" w:color="auto" w:fill="FFFFFF"/>
                    </w:rPr>
                    <w:t>“</w:t>
                  </w:r>
                  <w:r w:rsidR="004E70FA">
                    <w:rPr>
                      <w:rStyle w:val="Strong"/>
                      <w:rFonts w:ascii="Segoe UI" w:hAnsi="Segoe UI" w:cs="Segoe UI"/>
                      <w:color w:val="212121"/>
                      <w:sz w:val="31"/>
                      <w:szCs w:val="31"/>
                      <w:shd w:val="clear" w:color="auto" w:fill="FFFFFF"/>
                    </w:rPr>
                    <w:t>Spring – A lovely reminder of how beautiful change can be</w:t>
                  </w:r>
                  <w:r>
                    <w:rPr>
                      <w:rStyle w:val="Strong"/>
                      <w:rFonts w:ascii="Segoe UI" w:hAnsi="Segoe UI" w:cs="Segoe UI"/>
                      <w:color w:val="212121"/>
                      <w:sz w:val="31"/>
                      <w:szCs w:val="31"/>
                      <w:shd w:val="clear" w:color="auto" w:fill="FFFFFF"/>
                    </w:rPr>
                    <w:t xml:space="preserve">.” </w:t>
                  </w:r>
                </w:p>
                <w:p w14:paraId="5AB5BF8B" w14:textId="24BEB292" w:rsidR="00270011" w:rsidRPr="001423B5" w:rsidRDefault="00270011" w:rsidP="0001688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577BA3A0" w14:textId="0875A41F" w:rsidR="00AE203F" w:rsidRPr="006F1940" w:rsidRDefault="00270011" w:rsidP="0001688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We have had a tough couple of years; however, I believe we are on the upside of change. The warmer weather brings me hope that we will once again be able to gather as a group. </w:t>
                  </w:r>
                  <w:r w:rsidR="00F32C42">
                    <w:rPr>
                      <w:sz w:val="32"/>
                      <w:szCs w:val="32"/>
                    </w:rPr>
                    <w:t xml:space="preserve">We are quite proud that despite it all, we have still been able to donate to the Good Fellows again this winter, to donate to our local food banks </w:t>
                  </w:r>
                  <w:r w:rsidR="00CC58CE">
                    <w:rPr>
                      <w:sz w:val="32"/>
                      <w:szCs w:val="32"/>
                    </w:rPr>
                    <w:t>and</w:t>
                  </w:r>
                  <w:r w:rsidR="00F32C42">
                    <w:rPr>
                      <w:sz w:val="32"/>
                      <w:szCs w:val="32"/>
                    </w:rPr>
                    <w:t xml:space="preserve"> take part in the Santa Letter Writing program. A special thank you to </w:t>
                  </w:r>
                  <w:r w:rsidR="00F222FE">
                    <w:rPr>
                      <w:sz w:val="32"/>
                      <w:szCs w:val="32"/>
                    </w:rPr>
                    <w:t>all</w:t>
                  </w:r>
                  <w:r w:rsidR="00F32C42">
                    <w:rPr>
                      <w:sz w:val="32"/>
                      <w:szCs w:val="32"/>
                    </w:rPr>
                    <w:t xml:space="preserve"> our elves.</w:t>
                  </w:r>
                  <w:r w:rsidR="00CC58CE">
                    <w:rPr>
                      <w:sz w:val="32"/>
                      <w:szCs w:val="32"/>
                    </w:rPr>
                    <w:t xml:space="preserve"> </w:t>
                  </w:r>
                  <w:r w:rsidR="00F32C42">
                    <w:rPr>
                      <w:sz w:val="32"/>
                      <w:szCs w:val="32"/>
                    </w:rPr>
                    <w:t xml:space="preserve">We have our Annual Golf Tournament scheduled with details attached to this newsletter. </w:t>
                  </w:r>
                  <w:r w:rsidR="00CC58CE">
                    <w:rPr>
                      <w:sz w:val="32"/>
                      <w:szCs w:val="32"/>
                    </w:rPr>
                    <w:t xml:space="preserve">I look forward to seeing many of you soon. </w:t>
                  </w:r>
                </w:p>
                <w:p w14:paraId="50BA170D" w14:textId="2D715858" w:rsidR="00AE7F83" w:rsidRPr="006F1940" w:rsidRDefault="00AE7F83" w:rsidP="00016882">
                  <w:pPr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</w:p>
                <w:p w14:paraId="0E132EAF" w14:textId="77777777" w:rsidR="00C144E7" w:rsidRPr="00AE7F83" w:rsidRDefault="00C144E7" w:rsidP="00016882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14:paraId="10F2A4B4" w14:textId="77777777" w:rsidR="006E1B77" w:rsidRPr="00CC58CE" w:rsidRDefault="006E1B77" w:rsidP="00016882">
                  <w:pPr>
                    <w:jc w:val="center"/>
                    <w:rPr>
                      <w:sz w:val="32"/>
                      <w:szCs w:val="32"/>
                    </w:rPr>
                  </w:pPr>
                  <w:r w:rsidRPr="00CC58CE">
                    <w:rPr>
                      <w:sz w:val="32"/>
                      <w:szCs w:val="32"/>
                    </w:rPr>
                    <w:t>Bob Emmons,</w:t>
                  </w:r>
                </w:p>
                <w:p w14:paraId="47A5388D" w14:textId="77777777" w:rsidR="00456467" w:rsidRPr="00CC58CE" w:rsidRDefault="00456467" w:rsidP="00016882">
                  <w:pPr>
                    <w:jc w:val="center"/>
                    <w:rPr>
                      <w:sz w:val="32"/>
                      <w:szCs w:val="32"/>
                    </w:rPr>
                  </w:pPr>
                  <w:r w:rsidRPr="00CC58CE">
                    <w:rPr>
                      <w:sz w:val="32"/>
                      <w:szCs w:val="32"/>
                    </w:rPr>
                    <w:t>Bluewater Chapter President</w:t>
                  </w:r>
                </w:p>
                <w:p w14:paraId="287744AD" w14:textId="77777777" w:rsidR="00456467" w:rsidRPr="00AE7F83" w:rsidRDefault="00456467" w:rsidP="00016882">
                  <w:pPr>
                    <w:ind w:firstLine="720"/>
                    <w:jc w:val="center"/>
                    <w:rPr>
                      <w:rFonts w:ascii="Century Gothic" w:hAnsi="Century Gothic"/>
                    </w:rPr>
                  </w:pPr>
                </w:p>
                <w:p w14:paraId="02927752" w14:textId="77777777" w:rsidR="00BF68F5" w:rsidRDefault="00BF68F5" w:rsidP="00016882">
                  <w:pPr>
                    <w:jc w:val="center"/>
                  </w:pPr>
                </w:p>
                <w:p w14:paraId="47F8296E" w14:textId="77777777" w:rsidR="00BF68F5" w:rsidRPr="006A2CD5" w:rsidRDefault="00BF68F5" w:rsidP="00016882">
                  <w:pPr>
                    <w:jc w:val="center"/>
                  </w:pPr>
                </w:p>
              </w:txbxContent>
            </v:textbox>
            <w10:wrap anchorx="page" anchory="page"/>
          </v:shape>
        </w:pict>
      </w:r>
    </w:p>
    <w:p w14:paraId="1F9CC004" w14:textId="60B46B7E" w:rsidR="00273596" w:rsidRDefault="00273596" w:rsidP="007E6FBD">
      <w:pPr>
        <w:jc w:val="center"/>
        <w:rPr>
          <w:noProof/>
        </w:rPr>
      </w:pPr>
    </w:p>
    <w:p w14:paraId="5B7F2940" w14:textId="77777777" w:rsidR="00273596" w:rsidRDefault="00273596" w:rsidP="00AE203F">
      <w:pPr>
        <w:jc w:val="right"/>
        <w:rPr>
          <w:noProof/>
        </w:rPr>
      </w:pPr>
    </w:p>
    <w:p w14:paraId="385E6740" w14:textId="77777777" w:rsidR="00273596" w:rsidRDefault="00273596" w:rsidP="00FD5638">
      <w:pPr>
        <w:rPr>
          <w:noProof/>
        </w:rPr>
      </w:pPr>
    </w:p>
    <w:p w14:paraId="18ABC46A" w14:textId="77777777" w:rsidR="00273596" w:rsidRDefault="00273596" w:rsidP="00FD5638">
      <w:pPr>
        <w:rPr>
          <w:noProof/>
        </w:rPr>
      </w:pPr>
    </w:p>
    <w:p w14:paraId="109AD8E6" w14:textId="77777777" w:rsidR="00273596" w:rsidRDefault="00273596" w:rsidP="00FD5638">
      <w:pPr>
        <w:rPr>
          <w:noProof/>
        </w:rPr>
      </w:pPr>
    </w:p>
    <w:p w14:paraId="1F7FA07C" w14:textId="77777777" w:rsidR="00273596" w:rsidRDefault="00273596" w:rsidP="00FD5638">
      <w:pPr>
        <w:rPr>
          <w:noProof/>
        </w:rPr>
      </w:pPr>
    </w:p>
    <w:p w14:paraId="7E3C7FF9" w14:textId="77777777" w:rsidR="00273596" w:rsidRDefault="00273596" w:rsidP="00FD5638">
      <w:pPr>
        <w:rPr>
          <w:noProof/>
        </w:rPr>
      </w:pPr>
    </w:p>
    <w:p w14:paraId="720665DF" w14:textId="77777777" w:rsidR="00273596" w:rsidRDefault="00273596" w:rsidP="00FD5638">
      <w:pPr>
        <w:rPr>
          <w:noProof/>
        </w:rPr>
      </w:pPr>
    </w:p>
    <w:p w14:paraId="7A7F03EF" w14:textId="77777777" w:rsidR="00273596" w:rsidRDefault="00273596" w:rsidP="00FD5638">
      <w:pPr>
        <w:rPr>
          <w:noProof/>
        </w:rPr>
      </w:pPr>
    </w:p>
    <w:p w14:paraId="75C6E5A0" w14:textId="77777777" w:rsidR="0052708E" w:rsidRDefault="00332E4B" w:rsidP="00FD5638">
      <w:pPr>
        <w:rPr>
          <w:noProof/>
        </w:rPr>
      </w:pPr>
      <w:r>
        <w:rPr>
          <w:noProof/>
        </w:rPr>
        <w:pict w14:anchorId="52BAC35B">
          <v:shape id="_x0000_s2321" type="#_x0000_t202" style="position:absolute;margin-left:35.9pt;margin-top:509.9pt;width:3.55pt;height:3.55pt;z-index:5;mso-position-horizontal-relative:page;mso-position-vertical-relative:page" filled="f" stroked="f">
            <v:textbox style="mso-next-textbox:#_x0000_s2321">
              <w:txbxContent>
                <w:p w14:paraId="1D891EEB" w14:textId="77777777" w:rsidR="00EB0DB1" w:rsidRPr="00CF0DDF" w:rsidRDefault="00EB0DB1" w:rsidP="00CF0DDF"/>
              </w:txbxContent>
            </v:textbox>
            <w10:wrap anchorx="page" anchory="page"/>
          </v:shape>
        </w:pict>
      </w:r>
      <w:r>
        <w:rPr>
          <w:noProof/>
        </w:rPr>
        <w:pict w14:anchorId="61E54DAD">
          <v:shape id="_x0000_s2325" type="#_x0000_t202" style="position:absolute;margin-left:434.5pt;margin-top:135.4pt;width:151.5pt;height:42.45pt;z-index:6;mso-position-horizontal-relative:page;mso-position-vertical-relative:page" filled="f" stroked="f">
            <v:textbox style="mso-next-textbox:#_x0000_s2325;mso-fit-shape-to-text:t">
              <w:txbxContent>
                <w:p w14:paraId="69280395" w14:textId="77777777" w:rsidR="00874D10" w:rsidRPr="00874D10" w:rsidRDefault="00874D10" w:rsidP="00874D10"/>
              </w:txbxContent>
            </v:textbox>
            <w10:wrap anchorx="page" anchory="page"/>
          </v:shape>
        </w:pict>
      </w:r>
      <w:r>
        <w:rPr>
          <w:noProof/>
        </w:rPr>
        <w:pict w14:anchorId="34E1DAF6">
          <v:shape id="_x0000_s2397" type="#_x0000_t202" style="position:absolute;margin-left:381.25pt;margin-top:463pt;width:177.7pt;height:20.25pt;z-index:8;mso-position-horizontal-relative:page;mso-position-vertical-relative:page" filled="f" stroked="f">
            <v:textbox style="mso-next-textbox:#_x0000_s2397;mso-fit-shape-to-text:t" inset="0,0,0,0">
              <w:txbxContent>
                <w:p w14:paraId="0CF16E97" w14:textId="77777777" w:rsidR="00DF0715" w:rsidRPr="00BF168D" w:rsidRDefault="00DF0715" w:rsidP="00BF168D"/>
              </w:txbxContent>
            </v:textbox>
            <w10:wrap anchorx="page" anchory="page"/>
          </v:shape>
        </w:pict>
      </w:r>
      <w:r>
        <w:rPr>
          <w:noProof/>
        </w:rPr>
        <w:pict w14:anchorId="5799E589">
          <v:shape id="_x0000_s2399" type="#_x0000_t202" style="position:absolute;margin-left:388.75pt;margin-top:724.5pt;width:170.2pt;height:24.75pt;z-index:9;mso-position-horizontal-relative:page;mso-position-vertical-relative:page" filled="f" stroked="f">
            <v:textbox style="mso-next-textbox:#_x0000_s2399;mso-fit-shape-to-text:t" inset="0,0,0,0">
              <w:txbxContent>
                <w:p w14:paraId="2E4C3AA4" w14:textId="77777777" w:rsidR="007F3853" w:rsidRPr="00615662" w:rsidRDefault="007F3853" w:rsidP="00615662"/>
              </w:txbxContent>
            </v:textbox>
            <w10:wrap anchorx="page" anchory="page"/>
          </v:shape>
        </w:pict>
      </w:r>
      <w:r>
        <w:rPr>
          <w:noProof/>
        </w:rPr>
        <w:pict w14:anchorId="46078E43">
          <v:shape id="_x0000_s2378" type="#_x0000_t202" style="position:absolute;margin-left:196.4pt;margin-top:526pt;width:127.2pt;height:13.95pt;z-index:7;mso-position-horizontal-relative:page;mso-position-vertical-relative:page" filled="f" stroked="f">
            <v:textbox style="mso-next-textbox:#_x0000_s2378;mso-fit-shape-to-text:t" inset="0,0,0,0">
              <w:txbxContent>
                <w:p w14:paraId="68EBA771" w14:textId="77777777" w:rsidR="00F02DC0" w:rsidRPr="00615662" w:rsidRDefault="00F02DC0" w:rsidP="00615662"/>
              </w:txbxContent>
            </v:textbox>
            <w10:wrap anchorx="page" anchory="page"/>
          </v:shape>
        </w:pict>
      </w:r>
      <w:r>
        <w:rPr>
          <w:noProof/>
        </w:rPr>
        <w:pict w14:anchorId="2AE983D9">
          <v:shape id="_x0000_s2192" type="#_x0000_t202" style="position:absolute;margin-left:200pt;margin-top:248pt;width:7.2pt;height:7.2pt;z-index:2;visibility:hidden;mso-position-horizontal-relative:page;mso-position-vertical-relative:page" filled="f" stroked="f">
            <v:textbox style="mso-next-textbox:#_x0000_s2192" inset="0,0,0,0">
              <w:txbxContent>
                <w:p w14:paraId="5990CEFE" w14:textId="77777777" w:rsidR="005B7866" w:rsidRDefault="005B7866" w:rsidP="00103E9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73D7B3">
          <v:line id="_x0000_s2310" style="position:absolute;z-index:4;mso-position-horizontal-relative:page;mso-position-vertical-relative:page" from="37.5pt,129pt" to="573.75pt,129pt" stroked="f">
            <w10:wrap anchorx="page" anchory="page"/>
          </v:line>
        </w:pict>
      </w:r>
      <w:r>
        <w:rPr>
          <w:noProof/>
        </w:rPr>
        <w:pict w14:anchorId="0626CCE4">
          <v:shape id="_x0000_s2196" type="#_x0000_t202" style="position:absolute;margin-left:199.2pt;margin-top:519.8pt;width:7.2pt;height:7.2pt;z-index:3;visibility:hidden;mso-position-horizontal-relative:page;mso-position-vertical-relative:page" filled="f" stroked="f">
            <v:textbox style="mso-next-textbox:#_x0000_s2196" inset="0,0,0,0">
              <w:txbxContent>
                <w:p w14:paraId="7A3BD160" w14:textId="77777777" w:rsidR="005B7866" w:rsidRDefault="005B7866" w:rsidP="00103E9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6A642A6D" w14:textId="77777777" w:rsidR="0052708E" w:rsidRPr="0052708E" w:rsidRDefault="0052708E" w:rsidP="0052708E"/>
    <w:p w14:paraId="1FBC88D1" w14:textId="77777777" w:rsidR="0052708E" w:rsidRPr="0052708E" w:rsidRDefault="0052708E" w:rsidP="0052708E"/>
    <w:p w14:paraId="1ED97F03" w14:textId="77777777" w:rsidR="0052708E" w:rsidRPr="0052708E" w:rsidRDefault="0052708E" w:rsidP="0052708E"/>
    <w:p w14:paraId="01E4A907" w14:textId="77777777" w:rsidR="009B099A" w:rsidRDefault="009B099A" w:rsidP="00185EFC">
      <w:pPr>
        <w:tabs>
          <w:tab w:val="left" w:pos="3000"/>
        </w:tabs>
        <w:rPr>
          <w:rFonts w:ascii="Century Gothic" w:hAnsi="Century Gothic"/>
          <w:sz w:val="32"/>
          <w:szCs w:val="32"/>
        </w:rPr>
      </w:pPr>
    </w:p>
    <w:p w14:paraId="60668522" w14:textId="77777777" w:rsidR="009B099A" w:rsidRDefault="009B099A" w:rsidP="00185EFC">
      <w:pPr>
        <w:tabs>
          <w:tab w:val="left" w:pos="3000"/>
        </w:tabs>
        <w:rPr>
          <w:rFonts w:ascii="Century Gothic" w:hAnsi="Century Gothic"/>
          <w:sz w:val="32"/>
          <w:szCs w:val="32"/>
        </w:rPr>
      </w:pPr>
    </w:p>
    <w:p w14:paraId="74ABF786" w14:textId="653F6E90" w:rsidR="009B099A" w:rsidRDefault="009B099A" w:rsidP="009B099A">
      <w:pPr>
        <w:tabs>
          <w:tab w:val="left" w:pos="3000"/>
        </w:tabs>
        <w:rPr>
          <w:rFonts w:ascii="Century Gothic" w:hAnsi="Century Gothic"/>
          <w:sz w:val="32"/>
          <w:szCs w:val="32"/>
        </w:rPr>
      </w:pPr>
    </w:p>
    <w:p w14:paraId="34AE2644" w14:textId="77777777" w:rsidR="009B099A" w:rsidRPr="009B099A" w:rsidRDefault="009B099A" w:rsidP="009B099A">
      <w:pPr>
        <w:rPr>
          <w:rFonts w:ascii="Times New Roman" w:hAnsi="Times New Roman"/>
          <w:sz w:val="26"/>
          <w:szCs w:val="26"/>
        </w:rPr>
      </w:pPr>
    </w:p>
    <w:p w14:paraId="251411B3" w14:textId="40AF4E80" w:rsidR="009B099A" w:rsidRPr="009B099A" w:rsidRDefault="009B099A" w:rsidP="009B099A">
      <w:pPr>
        <w:rPr>
          <w:rFonts w:ascii="Times New Roman" w:hAnsi="Times New Roman"/>
          <w:sz w:val="26"/>
          <w:szCs w:val="26"/>
        </w:rPr>
      </w:pPr>
    </w:p>
    <w:p w14:paraId="73E1BFB2" w14:textId="77777777" w:rsidR="009B099A" w:rsidRPr="009B099A" w:rsidRDefault="009B099A" w:rsidP="009B099A">
      <w:pPr>
        <w:rPr>
          <w:rFonts w:ascii="Times New Roman" w:hAnsi="Times New Roman"/>
          <w:sz w:val="26"/>
          <w:szCs w:val="26"/>
        </w:rPr>
      </w:pPr>
    </w:p>
    <w:p w14:paraId="00790AD2" w14:textId="3F4EC813" w:rsidR="009B099A" w:rsidRPr="009B099A" w:rsidRDefault="009B099A" w:rsidP="009B099A">
      <w:pPr>
        <w:rPr>
          <w:rFonts w:ascii="Times New Roman" w:hAnsi="Times New Roman"/>
          <w:sz w:val="26"/>
          <w:szCs w:val="26"/>
        </w:rPr>
      </w:pPr>
    </w:p>
    <w:p w14:paraId="21567293" w14:textId="76F7609A" w:rsidR="009B099A" w:rsidRDefault="00332E4B" w:rsidP="005D43E3">
      <w:pPr>
        <w:tabs>
          <w:tab w:val="left" w:pos="3000"/>
        </w:tabs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pict w14:anchorId="1BB6593A">
          <v:shape id="_x0000_i1027" type="#_x0000_t75" style="width:195.75pt;height:130.5pt">
            <v:imagedata r:id="rId9" o:title="butterflies-g336bd0195_1920"/>
          </v:shape>
        </w:pict>
      </w:r>
    </w:p>
    <w:p w14:paraId="2F6E0F80" w14:textId="2C5575B9" w:rsidR="009B099A" w:rsidRDefault="009B099A" w:rsidP="009B099A">
      <w:pPr>
        <w:tabs>
          <w:tab w:val="left" w:pos="3000"/>
        </w:tabs>
        <w:rPr>
          <w:rFonts w:ascii="Century Gothic" w:hAnsi="Century Gothic"/>
          <w:sz w:val="32"/>
          <w:szCs w:val="32"/>
        </w:rPr>
      </w:pPr>
    </w:p>
    <w:p w14:paraId="531EE4CF" w14:textId="7DA8650E" w:rsidR="009A22A9" w:rsidRDefault="009A22A9" w:rsidP="00BB0F17">
      <w:pPr>
        <w:pStyle w:val="Heading1"/>
        <w:jc w:val="center"/>
      </w:pPr>
      <w:r>
        <w:t>Thank you!</w:t>
      </w:r>
    </w:p>
    <w:p w14:paraId="4039C7AB" w14:textId="52F2D352" w:rsidR="009A22A9" w:rsidRPr="00BB0F17" w:rsidRDefault="009A22A9" w:rsidP="00BB0F17">
      <w:pPr>
        <w:jc w:val="center"/>
        <w:rPr>
          <w:sz w:val="32"/>
          <w:szCs w:val="32"/>
        </w:rPr>
      </w:pPr>
      <w:r w:rsidRPr="00BB0F17">
        <w:rPr>
          <w:sz w:val="32"/>
          <w:szCs w:val="32"/>
        </w:rPr>
        <w:t>We are so thankful for all our members</w:t>
      </w:r>
      <w:r w:rsidR="000B6DEA">
        <w:rPr>
          <w:sz w:val="32"/>
          <w:szCs w:val="32"/>
        </w:rPr>
        <w:t xml:space="preserve"> and to show our appreciation we ar</w:t>
      </w:r>
      <w:r w:rsidRPr="00BB0F17">
        <w:rPr>
          <w:sz w:val="32"/>
          <w:szCs w:val="32"/>
        </w:rPr>
        <w:t xml:space="preserve">e starting a $25 </w:t>
      </w:r>
      <w:r w:rsidR="00EE033D" w:rsidRPr="00BB0F17">
        <w:rPr>
          <w:sz w:val="32"/>
          <w:szCs w:val="32"/>
        </w:rPr>
        <w:t>quarterly draw</w:t>
      </w:r>
      <w:r w:rsidR="00BB0F17" w:rsidRPr="00BB0F17">
        <w:rPr>
          <w:sz w:val="32"/>
          <w:szCs w:val="32"/>
        </w:rPr>
        <w:t xml:space="preserve"> for all dues paying members</w:t>
      </w:r>
      <w:r w:rsidR="00F222FE">
        <w:rPr>
          <w:sz w:val="32"/>
          <w:szCs w:val="32"/>
        </w:rPr>
        <w:t>. Our first winner is Larry Knowles of Leamington. Congratulations Larry!</w:t>
      </w:r>
    </w:p>
    <w:p w14:paraId="6D325122" w14:textId="77777777" w:rsidR="009B099A" w:rsidRDefault="009B099A" w:rsidP="009B099A">
      <w:pPr>
        <w:tabs>
          <w:tab w:val="left" w:pos="3000"/>
        </w:tabs>
        <w:jc w:val="right"/>
        <w:rPr>
          <w:rFonts w:ascii="Times New Roman" w:hAnsi="Times New Roman"/>
          <w:b/>
          <w:color w:val="auto"/>
          <w:sz w:val="26"/>
          <w:szCs w:val="26"/>
          <w:u w:val="single"/>
        </w:rPr>
      </w:pPr>
    </w:p>
    <w:p w14:paraId="723998D0" w14:textId="77777777" w:rsidR="009B099A" w:rsidRDefault="009B099A" w:rsidP="009B099A">
      <w:pPr>
        <w:tabs>
          <w:tab w:val="left" w:pos="3000"/>
        </w:tabs>
        <w:jc w:val="right"/>
        <w:rPr>
          <w:rFonts w:ascii="Times New Roman" w:hAnsi="Times New Roman"/>
          <w:b/>
          <w:color w:val="auto"/>
          <w:sz w:val="26"/>
          <w:szCs w:val="26"/>
          <w:u w:val="single"/>
        </w:rPr>
      </w:pPr>
    </w:p>
    <w:p w14:paraId="1CE17B6E" w14:textId="3E5F89E3" w:rsidR="00E36780" w:rsidRDefault="009B099A" w:rsidP="009B099A">
      <w:pPr>
        <w:tabs>
          <w:tab w:val="left" w:pos="3000"/>
        </w:tabs>
        <w:jc w:val="right"/>
        <w:rPr>
          <w:rFonts w:ascii="Times New Roman" w:hAnsi="Times New Roman"/>
          <w:b/>
          <w:color w:val="auto"/>
          <w:sz w:val="26"/>
          <w:szCs w:val="26"/>
          <w:u w:val="single"/>
        </w:rPr>
      </w:pPr>
      <w:r>
        <w:rPr>
          <w:rFonts w:ascii="Times New Roman" w:hAnsi="Times New Roman"/>
          <w:b/>
          <w:color w:val="auto"/>
          <w:sz w:val="26"/>
          <w:szCs w:val="26"/>
          <w:u w:val="single"/>
        </w:rPr>
        <w:br w:type="textWrapping" w:clear="all"/>
      </w:r>
    </w:p>
    <w:p w14:paraId="20D3BAAF" w14:textId="12AE2B70" w:rsidR="00E36780" w:rsidRDefault="00803EA9" w:rsidP="009B099A">
      <w:pPr>
        <w:pStyle w:val="Heading1"/>
        <w:jc w:val="center"/>
      </w:pPr>
      <w:r>
        <w:t>Heritage Club Scholarship Program</w:t>
      </w:r>
    </w:p>
    <w:p w14:paraId="3EC51180" w14:textId="77777777" w:rsidR="00803EA9" w:rsidRPr="00803EA9" w:rsidRDefault="00803EA9" w:rsidP="00803EA9"/>
    <w:p w14:paraId="78F43509" w14:textId="1E9ABB98" w:rsidR="00E36780" w:rsidRDefault="00E36780" w:rsidP="00E36780">
      <w:pPr>
        <w:rPr>
          <w:sz w:val="32"/>
          <w:szCs w:val="32"/>
        </w:rPr>
      </w:pPr>
      <w:r w:rsidRPr="007A1AEE">
        <w:rPr>
          <w:sz w:val="32"/>
          <w:szCs w:val="32"/>
        </w:rPr>
        <w:t xml:space="preserve">This year </w:t>
      </w:r>
      <w:r w:rsidR="007A1AEE">
        <w:rPr>
          <w:sz w:val="32"/>
          <w:szCs w:val="32"/>
        </w:rPr>
        <w:t xml:space="preserve">we are proud to announce </w:t>
      </w:r>
      <w:r w:rsidRPr="007A1AEE">
        <w:rPr>
          <w:sz w:val="32"/>
          <w:szCs w:val="32"/>
        </w:rPr>
        <w:t>the Club has increased our three Scholarships now valued at $2000.00 each rather than the previous $1000.00.</w:t>
      </w:r>
      <w:r w:rsidR="00840A1D">
        <w:rPr>
          <w:sz w:val="32"/>
          <w:szCs w:val="32"/>
        </w:rPr>
        <w:t xml:space="preserve"> </w:t>
      </w:r>
      <w:r w:rsidRPr="007A1AEE">
        <w:rPr>
          <w:sz w:val="32"/>
          <w:szCs w:val="32"/>
        </w:rPr>
        <w:t xml:space="preserve">Students must be dependent children, </w:t>
      </w:r>
      <w:proofErr w:type="gramStart"/>
      <w:r w:rsidRPr="007A1AEE">
        <w:rPr>
          <w:sz w:val="32"/>
          <w:szCs w:val="32"/>
        </w:rPr>
        <w:t>step-children</w:t>
      </w:r>
      <w:proofErr w:type="gramEnd"/>
      <w:r w:rsidRPr="007A1AEE">
        <w:rPr>
          <w:sz w:val="32"/>
          <w:szCs w:val="32"/>
        </w:rPr>
        <w:t xml:space="preserve">, grandchildren or in legal guardianship of an active member (dues paying member of two years) of a Heritage Club Chapter. For forms, applications, program details, please contact our National Coordinator, Eldred Holmes directly at </w:t>
      </w:r>
      <w:hyperlink r:id="rId10" w:history="1">
        <w:r w:rsidRPr="007A1AEE">
          <w:rPr>
            <w:rStyle w:val="Hyperlink"/>
            <w:sz w:val="32"/>
            <w:szCs w:val="32"/>
          </w:rPr>
          <w:t>holmese@nl.rogers.com</w:t>
        </w:r>
      </w:hyperlink>
      <w:r w:rsidRPr="007A1AEE">
        <w:rPr>
          <w:sz w:val="32"/>
          <w:szCs w:val="32"/>
        </w:rPr>
        <w:t>.</w:t>
      </w:r>
    </w:p>
    <w:p w14:paraId="4D6C179E" w14:textId="77777777" w:rsidR="007A1AEE" w:rsidRPr="007A1AEE" w:rsidRDefault="007A1AEE" w:rsidP="00E36780">
      <w:pPr>
        <w:rPr>
          <w:color w:val="auto"/>
          <w:sz w:val="32"/>
          <w:szCs w:val="32"/>
        </w:rPr>
      </w:pPr>
    </w:p>
    <w:p w14:paraId="4BA39ED1" w14:textId="73226E13" w:rsidR="00E36780" w:rsidRDefault="00E36780" w:rsidP="00E36780">
      <w:pPr>
        <w:rPr>
          <w:sz w:val="32"/>
          <w:szCs w:val="32"/>
        </w:rPr>
      </w:pPr>
      <w:r w:rsidRPr="007A1AEE">
        <w:rPr>
          <w:sz w:val="32"/>
          <w:szCs w:val="32"/>
        </w:rPr>
        <w:t xml:space="preserve">Heritage Club members and their families are also eligible to apply for scholarships from Johnson Insurance. </w:t>
      </w:r>
      <w:r w:rsidR="007A1AEE">
        <w:rPr>
          <w:sz w:val="32"/>
          <w:szCs w:val="32"/>
        </w:rPr>
        <w:t>Information to apply has been attached to this newsletter.</w:t>
      </w:r>
    </w:p>
    <w:p w14:paraId="0AE5B675" w14:textId="29955B2E" w:rsidR="007A1AEE" w:rsidRDefault="007A1AEE" w:rsidP="00E36780">
      <w:pPr>
        <w:rPr>
          <w:sz w:val="32"/>
          <w:szCs w:val="32"/>
        </w:rPr>
      </w:pPr>
    </w:p>
    <w:p w14:paraId="61D7C1C9" w14:textId="58F443AC" w:rsidR="007A1AEE" w:rsidRPr="007A1AEE" w:rsidRDefault="007A1AEE" w:rsidP="007A1AEE">
      <w:pPr>
        <w:jc w:val="center"/>
        <w:rPr>
          <w:sz w:val="32"/>
          <w:szCs w:val="32"/>
        </w:rPr>
      </w:pPr>
      <w:r>
        <w:rPr>
          <w:sz w:val="32"/>
          <w:szCs w:val="32"/>
        </w:rPr>
        <w:t>SUBMIT THOSE APPLICATIONS. GOOD LUCK TO ALL</w:t>
      </w:r>
    </w:p>
    <w:p w14:paraId="22B265E0" w14:textId="77777777" w:rsidR="00CC58CE" w:rsidRDefault="00CC58CE" w:rsidP="00D00DE1">
      <w:pPr>
        <w:rPr>
          <w:rFonts w:ascii="Century Gothic" w:hAnsi="Century Gothic"/>
          <w:sz w:val="32"/>
          <w:szCs w:val="32"/>
        </w:rPr>
      </w:pPr>
    </w:p>
    <w:p w14:paraId="26DBDC30" w14:textId="57129EDD" w:rsidR="00CC58CE" w:rsidRDefault="00332E4B" w:rsidP="00F222FE">
      <w:pPr>
        <w:rPr>
          <w:rFonts w:ascii="Century Gothic" w:hAnsi="Century Gothic"/>
          <w:sz w:val="32"/>
          <w:szCs w:val="32"/>
        </w:rPr>
      </w:pPr>
      <w:r>
        <w:rPr>
          <w:noProof/>
        </w:rPr>
        <w:pict w14:anchorId="56993544">
          <v:shape id="Picture 1" o:spid="_x0000_s2407" type="#_x0000_t75" alt="Scholarship Images – Browse 152,134 Stock Photos, Vectors, and Video |  Adobe Stock" style="position:absolute;margin-left:68.25pt;margin-top:0;width:296.25pt;height:198pt;z-index:10;visibility:visible;mso-wrap-style:square;mso-position-horizontal:absolute;mso-position-horizontal-relative:text;mso-position-vertical-relative:text">
            <v:imagedata r:id="rId11" o:title="Scholarship Images – Browse 152,134 Stock Photos, Vectors, and Video |  Adobe Stock"/>
            <w10:wrap type="square" side="left"/>
          </v:shape>
        </w:pict>
      </w:r>
      <w:r w:rsidR="00F222FE">
        <w:rPr>
          <w:rFonts w:ascii="Century Gothic" w:hAnsi="Century Gothic"/>
          <w:sz w:val="32"/>
          <w:szCs w:val="32"/>
        </w:rPr>
        <w:br w:type="textWrapping" w:clear="all"/>
      </w:r>
    </w:p>
    <w:p w14:paraId="03F7A03C" w14:textId="77777777" w:rsidR="00840A1D" w:rsidRDefault="00803EA9" w:rsidP="00803EA9">
      <w:pPr>
        <w:jc w:val="center"/>
        <w:rPr>
          <w:sz w:val="32"/>
          <w:szCs w:val="32"/>
        </w:rPr>
      </w:pPr>
      <w:r>
        <w:rPr>
          <w:sz w:val="32"/>
          <w:szCs w:val="32"/>
        </w:rPr>
        <w:tab/>
      </w:r>
    </w:p>
    <w:p w14:paraId="3A15DE99" w14:textId="3EC2CE93" w:rsidR="00237835" w:rsidRDefault="00237835" w:rsidP="00803EA9">
      <w:pPr>
        <w:tabs>
          <w:tab w:val="left" w:pos="3765"/>
        </w:tabs>
        <w:rPr>
          <w:sz w:val="32"/>
          <w:szCs w:val="32"/>
        </w:rPr>
      </w:pPr>
    </w:p>
    <w:p w14:paraId="740963AD" w14:textId="19403EA6" w:rsidR="00F60A0A" w:rsidRDefault="00C34633" w:rsidP="00F60A0A">
      <w:pPr>
        <w:rPr>
          <w:sz w:val="32"/>
          <w:szCs w:val="32"/>
        </w:rPr>
      </w:pPr>
      <w:r>
        <w:rPr>
          <w:sz w:val="32"/>
          <w:szCs w:val="32"/>
        </w:rPr>
        <w:pict w14:anchorId="62746BCC">
          <v:shape id="_x0000_i1028" type="#_x0000_t75" style="width:431.25pt;height:558pt">
            <v:imagedata r:id="rId12" o:title=""/>
          </v:shape>
        </w:pict>
      </w:r>
    </w:p>
    <w:p w14:paraId="2741EAB8" w14:textId="23D32E17" w:rsidR="00F60A0A" w:rsidRDefault="00F60A0A" w:rsidP="00AE7F83">
      <w:pPr>
        <w:jc w:val="center"/>
        <w:rPr>
          <w:sz w:val="32"/>
          <w:szCs w:val="32"/>
        </w:rPr>
      </w:pPr>
    </w:p>
    <w:p w14:paraId="26D66CE3" w14:textId="77777777" w:rsidR="00AE7F83" w:rsidRPr="00881D8C" w:rsidRDefault="00AE7F83" w:rsidP="00AE7F83">
      <w:pPr>
        <w:jc w:val="center"/>
        <w:rPr>
          <w:rFonts w:ascii="Century Gothic" w:hAnsi="Century Gothic"/>
          <w:b/>
          <w:noProof/>
          <w:color w:val="548DD4"/>
          <w:sz w:val="36"/>
          <w:szCs w:val="36"/>
        </w:rPr>
      </w:pPr>
    </w:p>
    <w:p w14:paraId="1CE534DC" w14:textId="64EE69D5" w:rsidR="004D0215" w:rsidRPr="00840A1D" w:rsidRDefault="004D0215" w:rsidP="00840A1D">
      <w:pPr>
        <w:rPr>
          <w:noProof/>
          <w:lang w:val="en-CA" w:eastAsia="en-CA"/>
        </w:rPr>
      </w:pPr>
    </w:p>
    <w:p w14:paraId="095ACB92" w14:textId="77777777" w:rsidR="004D0215" w:rsidRDefault="004D0215" w:rsidP="00840A1D">
      <w:pPr>
        <w:pStyle w:val="Heading1"/>
        <w:jc w:val="center"/>
      </w:pPr>
      <w:r>
        <w:t>Condolences</w:t>
      </w:r>
    </w:p>
    <w:p w14:paraId="7B4061E6" w14:textId="77777777" w:rsidR="004D0215" w:rsidRPr="00747688" w:rsidRDefault="004D0215" w:rsidP="00747688">
      <w:pPr>
        <w:jc w:val="center"/>
        <w:rPr>
          <w:sz w:val="32"/>
          <w:szCs w:val="32"/>
        </w:rPr>
      </w:pPr>
    </w:p>
    <w:p w14:paraId="6FF8A7CB" w14:textId="27657549" w:rsidR="004D0215" w:rsidRPr="00881D8C" w:rsidRDefault="004D0215" w:rsidP="00747688">
      <w:pPr>
        <w:pStyle w:val="Heading1"/>
        <w:jc w:val="center"/>
        <w:rPr>
          <w:rFonts w:ascii="Trebuchet MS" w:hAnsi="Trebuchet MS"/>
          <w:b w:val="0"/>
          <w:color w:val="000000"/>
          <w:sz w:val="32"/>
          <w:szCs w:val="32"/>
        </w:rPr>
      </w:pPr>
      <w:r w:rsidRPr="00881D8C">
        <w:rPr>
          <w:rFonts w:ascii="Trebuchet MS" w:hAnsi="Trebuchet MS"/>
          <w:b w:val="0"/>
          <w:color w:val="000000"/>
          <w:sz w:val="32"/>
          <w:szCs w:val="32"/>
        </w:rPr>
        <w:t>We would like to express our most sincere condolences to the families of</w:t>
      </w:r>
      <w:r w:rsidR="00747688" w:rsidRPr="00881D8C">
        <w:rPr>
          <w:rFonts w:ascii="Trebuchet MS" w:hAnsi="Trebuchet MS"/>
          <w:b w:val="0"/>
          <w:color w:val="000000"/>
          <w:sz w:val="32"/>
          <w:szCs w:val="32"/>
        </w:rPr>
        <w:t>:</w:t>
      </w:r>
    </w:p>
    <w:p w14:paraId="7A512B49" w14:textId="77777777" w:rsidR="00747688" w:rsidRPr="00747688" w:rsidRDefault="00747688" w:rsidP="00747688"/>
    <w:p w14:paraId="76ED3254" w14:textId="44A064E2" w:rsidR="00803EA9" w:rsidRPr="00881D8C" w:rsidRDefault="00803EA9" w:rsidP="00747688">
      <w:pPr>
        <w:pStyle w:val="Heading1"/>
        <w:jc w:val="center"/>
        <w:rPr>
          <w:rFonts w:ascii="Trebuchet MS" w:hAnsi="Trebuchet MS"/>
          <w:b w:val="0"/>
          <w:color w:val="000000"/>
          <w:sz w:val="32"/>
          <w:szCs w:val="32"/>
        </w:rPr>
      </w:pPr>
      <w:r w:rsidRPr="00881D8C">
        <w:rPr>
          <w:rFonts w:ascii="Trebuchet MS" w:hAnsi="Trebuchet MS"/>
          <w:b w:val="0"/>
          <w:color w:val="000000"/>
          <w:sz w:val="32"/>
          <w:szCs w:val="32"/>
        </w:rPr>
        <w:t xml:space="preserve">Joseph Mino </w:t>
      </w:r>
    </w:p>
    <w:p w14:paraId="48298503" w14:textId="719AE48B" w:rsidR="00803EA9" w:rsidRPr="00747688" w:rsidRDefault="00803EA9" w:rsidP="00747688">
      <w:pPr>
        <w:jc w:val="center"/>
        <w:rPr>
          <w:sz w:val="32"/>
          <w:szCs w:val="32"/>
        </w:rPr>
      </w:pPr>
      <w:r w:rsidRPr="00747688">
        <w:rPr>
          <w:sz w:val="32"/>
          <w:szCs w:val="32"/>
        </w:rPr>
        <w:t>Kenneth “Ted” Harris</w:t>
      </w:r>
    </w:p>
    <w:p w14:paraId="5E3EACAB" w14:textId="20CBE2EE" w:rsidR="00803EA9" w:rsidRPr="00747688" w:rsidRDefault="00803EA9" w:rsidP="00747688">
      <w:pPr>
        <w:jc w:val="center"/>
        <w:rPr>
          <w:sz w:val="32"/>
          <w:szCs w:val="32"/>
        </w:rPr>
      </w:pPr>
      <w:r w:rsidRPr="00747688">
        <w:rPr>
          <w:sz w:val="32"/>
          <w:szCs w:val="32"/>
        </w:rPr>
        <w:t xml:space="preserve">Paul </w:t>
      </w:r>
      <w:proofErr w:type="spellStart"/>
      <w:r w:rsidRPr="00747688">
        <w:rPr>
          <w:sz w:val="32"/>
          <w:szCs w:val="32"/>
        </w:rPr>
        <w:t>Hawkey</w:t>
      </w:r>
      <w:proofErr w:type="spellEnd"/>
    </w:p>
    <w:p w14:paraId="48CD89C5" w14:textId="1307865F" w:rsidR="00803EA9" w:rsidRPr="00747688" w:rsidRDefault="00803EA9" w:rsidP="00747688">
      <w:pPr>
        <w:jc w:val="center"/>
        <w:rPr>
          <w:sz w:val="32"/>
          <w:szCs w:val="32"/>
        </w:rPr>
      </w:pPr>
      <w:r w:rsidRPr="00747688">
        <w:rPr>
          <w:sz w:val="32"/>
          <w:szCs w:val="32"/>
        </w:rPr>
        <w:t>Gregory Walden</w:t>
      </w:r>
    </w:p>
    <w:p w14:paraId="22BA9659" w14:textId="6AD084FB" w:rsidR="00803EA9" w:rsidRPr="00747688" w:rsidRDefault="00803EA9" w:rsidP="00747688">
      <w:pPr>
        <w:jc w:val="center"/>
        <w:rPr>
          <w:sz w:val="32"/>
          <w:szCs w:val="32"/>
        </w:rPr>
      </w:pPr>
      <w:r w:rsidRPr="00747688">
        <w:rPr>
          <w:sz w:val="32"/>
          <w:szCs w:val="32"/>
        </w:rPr>
        <w:t xml:space="preserve">Ray </w:t>
      </w:r>
      <w:proofErr w:type="spellStart"/>
      <w:r w:rsidRPr="00747688">
        <w:rPr>
          <w:sz w:val="32"/>
          <w:szCs w:val="32"/>
        </w:rPr>
        <w:t>Drouillard</w:t>
      </w:r>
      <w:proofErr w:type="spellEnd"/>
    </w:p>
    <w:p w14:paraId="5C8A77FC" w14:textId="5524B3E7" w:rsidR="00803EA9" w:rsidRPr="00747688" w:rsidRDefault="00747688" w:rsidP="00747688">
      <w:pPr>
        <w:jc w:val="center"/>
      </w:pPr>
      <w:r w:rsidRPr="00747688">
        <w:rPr>
          <w:sz w:val="32"/>
          <w:szCs w:val="32"/>
        </w:rPr>
        <w:t>Allen Kenney</w:t>
      </w:r>
    </w:p>
    <w:p w14:paraId="7EBBE3EC" w14:textId="77777777" w:rsidR="004D0215" w:rsidRPr="004D0215" w:rsidRDefault="004D0215" w:rsidP="004D0215"/>
    <w:p w14:paraId="6FD58487" w14:textId="5D17A5DD" w:rsidR="00D5490B" w:rsidRPr="00881D8C" w:rsidRDefault="00D5490B" w:rsidP="00185EFC">
      <w:pPr>
        <w:pStyle w:val="Heading1"/>
        <w:jc w:val="center"/>
        <w:rPr>
          <w:color w:val="365F91"/>
        </w:rPr>
      </w:pPr>
      <w:bookmarkStart w:id="0" w:name="_Hlk103603234"/>
      <w:r w:rsidRPr="00881D8C">
        <w:rPr>
          <w:color w:val="365F91"/>
        </w:rPr>
        <w:t>Charitable Donations:</w:t>
      </w:r>
    </w:p>
    <w:bookmarkEnd w:id="0"/>
    <w:p w14:paraId="6F4301EC" w14:textId="77777777" w:rsidR="00185EFC" w:rsidRPr="00185EFC" w:rsidRDefault="00185EFC" w:rsidP="00185EFC"/>
    <w:p w14:paraId="01757DD6" w14:textId="154AC184" w:rsidR="004D0215" w:rsidRDefault="00185EFC" w:rsidP="004D0215">
      <w:pPr>
        <w:tabs>
          <w:tab w:val="left" w:pos="6411"/>
        </w:tabs>
        <w:rPr>
          <w:sz w:val="32"/>
          <w:szCs w:val="32"/>
        </w:rPr>
      </w:pPr>
      <w:r w:rsidRPr="00185EFC">
        <w:rPr>
          <w:sz w:val="32"/>
          <w:szCs w:val="32"/>
        </w:rPr>
        <w:t xml:space="preserve"> We are looking for suggestions from you! Is there a charity or organization</w:t>
      </w:r>
      <w:r w:rsidR="009A22A9">
        <w:rPr>
          <w:sz w:val="32"/>
          <w:szCs w:val="32"/>
        </w:rPr>
        <w:t xml:space="preserve"> you are passionate about and </w:t>
      </w:r>
      <w:r w:rsidRPr="00185EFC">
        <w:rPr>
          <w:sz w:val="32"/>
          <w:szCs w:val="32"/>
        </w:rPr>
        <w:t>would like to see our club contribute to? Send us an email and let us know.</w:t>
      </w:r>
    </w:p>
    <w:p w14:paraId="6FEEA3E4" w14:textId="77777777" w:rsidR="00627E8F" w:rsidRPr="00185EFC" w:rsidRDefault="00627E8F" w:rsidP="004D0215">
      <w:pPr>
        <w:tabs>
          <w:tab w:val="left" w:pos="6411"/>
        </w:tabs>
        <w:rPr>
          <w:noProof/>
          <w:sz w:val="32"/>
          <w:szCs w:val="32"/>
          <w:lang w:val="en-CA" w:eastAsia="en-CA"/>
        </w:rPr>
      </w:pPr>
    </w:p>
    <w:p w14:paraId="20087714" w14:textId="255CB00A" w:rsidR="00627E8F" w:rsidRPr="00881D8C" w:rsidRDefault="00627E8F" w:rsidP="00627E8F">
      <w:pPr>
        <w:pStyle w:val="Heading1"/>
        <w:jc w:val="center"/>
        <w:rPr>
          <w:color w:val="365F91"/>
        </w:rPr>
      </w:pPr>
      <w:r>
        <w:rPr>
          <w:color w:val="365F91"/>
        </w:rPr>
        <w:t>Your Benefits Survivors Procedures</w:t>
      </w:r>
    </w:p>
    <w:p w14:paraId="797E6275" w14:textId="77777777" w:rsidR="00627E8F" w:rsidRPr="00627E8F" w:rsidRDefault="00627E8F" w:rsidP="00627E8F">
      <w:pPr>
        <w:rPr>
          <w:sz w:val="28"/>
          <w:szCs w:val="28"/>
        </w:rPr>
      </w:pPr>
    </w:p>
    <w:p w14:paraId="00941E71" w14:textId="77777777" w:rsidR="00627E8F" w:rsidRPr="00627E8F" w:rsidRDefault="00627E8F" w:rsidP="00627E8F">
      <w:pPr>
        <w:rPr>
          <w:b/>
          <w:i/>
          <w:sz w:val="28"/>
          <w:szCs w:val="28"/>
        </w:rPr>
      </w:pPr>
      <w:r w:rsidRPr="00627E8F">
        <w:rPr>
          <w:b/>
          <w:i/>
          <w:sz w:val="28"/>
          <w:szCs w:val="28"/>
        </w:rPr>
        <w:t xml:space="preserve">To ensure the survivor of a retiree maintains </w:t>
      </w:r>
      <w:proofErr w:type="gramStart"/>
      <w:r w:rsidRPr="00627E8F">
        <w:rPr>
          <w:b/>
          <w:i/>
          <w:sz w:val="28"/>
          <w:szCs w:val="28"/>
        </w:rPr>
        <w:t>pension,  health</w:t>
      </w:r>
      <w:proofErr w:type="gramEnd"/>
      <w:r w:rsidRPr="00627E8F">
        <w:rPr>
          <w:b/>
          <w:i/>
          <w:sz w:val="28"/>
          <w:szCs w:val="28"/>
        </w:rPr>
        <w:t xml:space="preserve"> and medical benefits, a number of contacts must be made immediately upon a retiree’s death.</w:t>
      </w:r>
    </w:p>
    <w:p w14:paraId="4D6072F2" w14:textId="77777777" w:rsidR="00627E8F" w:rsidRPr="00627E8F" w:rsidRDefault="00627E8F" w:rsidP="00627E8F">
      <w:pPr>
        <w:rPr>
          <w:sz w:val="28"/>
          <w:szCs w:val="28"/>
        </w:rPr>
      </w:pPr>
      <w:r w:rsidRPr="00627E8F">
        <w:rPr>
          <w:sz w:val="28"/>
          <w:szCs w:val="28"/>
          <w:u w:val="single"/>
        </w:rPr>
        <w:t>Access H.R.</w:t>
      </w:r>
      <w:proofErr w:type="gramStart"/>
      <w:r w:rsidRPr="00627E8F">
        <w:rPr>
          <w:sz w:val="28"/>
          <w:szCs w:val="28"/>
          <w:u w:val="single"/>
        </w:rPr>
        <w:t xml:space="preserve">- </w:t>
      </w:r>
      <w:r w:rsidRPr="00627E8F">
        <w:rPr>
          <w:sz w:val="28"/>
          <w:szCs w:val="28"/>
        </w:rPr>
        <w:t xml:space="preserve"> Info</w:t>
      </w:r>
      <w:proofErr w:type="gramEnd"/>
      <w:r w:rsidRPr="00627E8F">
        <w:rPr>
          <w:sz w:val="28"/>
          <w:szCs w:val="28"/>
        </w:rPr>
        <w:t xml:space="preserve"> required: Retiree name, S.I.N., copy of death certificate.</w:t>
      </w:r>
    </w:p>
    <w:p w14:paraId="082699F7" w14:textId="77777777" w:rsidR="00627E8F" w:rsidRPr="00627E8F" w:rsidRDefault="00627E8F" w:rsidP="00627E8F">
      <w:pPr>
        <w:rPr>
          <w:sz w:val="28"/>
          <w:szCs w:val="28"/>
        </w:rPr>
      </w:pPr>
    </w:p>
    <w:p w14:paraId="4BED54D3" w14:textId="77777777" w:rsidR="00627E8F" w:rsidRPr="00627E8F" w:rsidRDefault="00627E8F" w:rsidP="00627E8F">
      <w:pPr>
        <w:rPr>
          <w:sz w:val="28"/>
          <w:szCs w:val="28"/>
        </w:rPr>
      </w:pPr>
      <w:r w:rsidRPr="00627E8F">
        <w:rPr>
          <w:sz w:val="28"/>
          <w:szCs w:val="28"/>
          <w:u w:val="single"/>
        </w:rPr>
        <w:t xml:space="preserve">C.P.C. Pension </w:t>
      </w:r>
      <w:proofErr w:type="gramStart"/>
      <w:r w:rsidRPr="00627E8F">
        <w:rPr>
          <w:sz w:val="28"/>
          <w:szCs w:val="28"/>
          <w:u w:val="single"/>
        </w:rPr>
        <w:t xml:space="preserve">- </w:t>
      </w:r>
      <w:r w:rsidRPr="00627E8F">
        <w:rPr>
          <w:sz w:val="28"/>
          <w:szCs w:val="28"/>
        </w:rPr>
        <w:t xml:space="preserve"> Info</w:t>
      </w:r>
      <w:proofErr w:type="gramEnd"/>
      <w:r w:rsidRPr="00627E8F">
        <w:rPr>
          <w:sz w:val="28"/>
          <w:szCs w:val="28"/>
        </w:rPr>
        <w:t xml:space="preserve"> Required: Retiree name, Employee ID#, postal code, date of birth, copy of deaths certificate.</w:t>
      </w:r>
    </w:p>
    <w:p w14:paraId="6ADBF00D" w14:textId="77777777" w:rsidR="00627E8F" w:rsidRPr="00627E8F" w:rsidRDefault="00627E8F" w:rsidP="00627E8F">
      <w:pPr>
        <w:rPr>
          <w:sz w:val="28"/>
          <w:szCs w:val="28"/>
        </w:rPr>
      </w:pPr>
    </w:p>
    <w:p w14:paraId="129514EB" w14:textId="77777777" w:rsidR="00627E8F" w:rsidRPr="00627E8F" w:rsidRDefault="00627E8F" w:rsidP="00627E8F">
      <w:pPr>
        <w:rPr>
          <w:sz w:val="28"/>
          <w:szCs w:val="28"/>
        </w:rPr>
      </w:pPr>
      <w:r w:rsidRPr="00627E8F">
        <w:rPr>
          <w:sz w:val="28"/>
          <w:szCs w:val="28"/>
          <w:u w:val="single"/>
        </w:rPr>
        <w:t>Canada Life</w:t>
      </w:r>
      <w:r w:rsidRPr="00627E8F">
        <w:rPr>
          <w:sz w:val="28"/>
          <w:szCs w:val="28"/>
        </w:rPr>
        <w:t xml:space="preserve"> - Info required: Retiree name, employee I.D., copy of death certificate, plan </w:t>
      </w:r>
      <w:proofErr w:type="gramStart"/>
      <w:r w:rsidRPr="00627E8F">
        <w:rPr>
          <w:sz w:val="28"/>
          <w:szCs w:val="28"/>
        </w:rPr>
        <w:t>number(</w:t>
      </w:r>
      <w:proofErr w:type="gramEnd"/>
      <w:r w:rsidRPr="00627E8F">
        <w:rPr>
          <w:sz w:val="28"/>
          <w:szCs w:val="28"/>
        </w:rPr>
        <w:t xml:space="preserve">51057 &amp; 513910). Note: Very important to notify Canada Life ASAP </w:t>
      </w:r>
      <w:proofErr w:type="gramStart"/>
      <w:r w:rsidRPr="00627E8F">
        <w:rPr>
          <w:sz w:val="28"/>
          <w:szCs w:val="28"/>
        </w:rPr>
        <w:t>in order to</w:t>
      </w:r>
      <w:proofErr w:type="gramEnd"/>
      <w:r w:rsidRPr="00627E8F">
        <w:rPr>
          <w:sz w:val="28"/>
          <w:szCs w:val="28"/>
        </w:rPr>
        <w:t xml:space="preserve"> set up a new automatic withdrawal in the survivor’s name to keep the policy in force and maintain medical, dental and vision benefits.</w:t>
      </w:r>
    </w:p>
    <w:p w14:paraId="7C5027F3" w14:textId="77777777" w:rsidR="00627E8F" w:rsidRPr="00627E8F" w:rsidRDefault="00627E8F" w:rsidP="00627E8F">
      <w:pPr>
        <w:rPr>
          <w:sz w:val="28"/>
          <w:szCs w:val="28"/>
        </w:rPr>
      </w:pPr>
    </w:p>
    <w:p w14:paraId="2A199867" w14:textId="77777777" w:rsidR="00627E8F" w:rsidRPr="00627E8F" w:rsidRDefault="00627E8F" w:rsidP="00627E8F">
      <w:pPr>
        <w:rPr>
          <w:sz w:val="28"/>
          <w:szCs w:val="28"/>
        </w:rPr>
      </w:pPr>
      <w:r w:rsidRPr="00627E8F">
        <w:rPr>
          <w:sz w:val="28"/>
          <w:szCs w:val="28"/>
          <w:u w:val="single"/>
        </w:rPr>
        <w:t xml:space="preserve">C.P.P./O.A.S. – </w:t>
      </w:r>
      <w:r w:rsidRPr="00627E8F">
        <w:rPr>
          <w:sz w:val="28"/>
          <w:szCs w:val="28"/>
        </w:rPr>
        <w:t>Info required: Retiree name, S.I.N., copy of death certificate. In addition to the survivor pension there is also a death benefit payable to the survivor.</w:t>
      </w:r>
    </w:p>
    <w:p w14:paraId="32F87C76" w14:textId="77777777" w:rsidR="00627E8F" w:rsidRPr="00627E8F" w:rsidRDefault="00627E8F" w:rsidP="00627E8F">
      <w:pPr>
        <w:rPr>
          <w:sz w:val="28"/>
          <w:szCs w:val="28"/>
        </w:rPr>
      </w:pPr>
    </w:p>
    <w:p w14:paraId="01CB9AEE" w14:textId="77777777" w:rsidR="00627E8F" w:rsidRPr="00627E8F" w:rsidRDefault="00627E8F" w:rsidP="00627E8F">
      <w:pPr>
        <w:rPr>
          <w:sz w:val="28"/>
          <w:szCs w:val="28"/>
        </w:rPr>
      </w:pPr>
      <w:r w:rsidRPr="00627E8F">
        <w:rPr>
          <w:sz w:val="28"/>
          <w:szCs w:val="28"/>
          <w:u w:val="single"/>
        </w:rPr>
        <w:t>Superannuation, (if applicable) –</w:t>
      </w:r>
      <w:r w:rsidRPr="00627E8F">
        <w:rPr>
          <w:sz w:val="28"/>
          <w:szCs w:val="28"/>
        </w:rPr>
        <w:t xml:space="preserve"> Info required: Retiree name, S.I.N., copy of death and marriage </w:t>
      </w:r>
      <w:proofErr w:type="spellStart"/>
      <w:proofErr w:type="gramStart"/>
      <w:r w:rsidRPr="00627E8F">
        <w:rPr>
          <w:sz w:val="28"/>
          <w:szCs w:val="28"/>
        </w:rPr>
        <w:t>certificates.Upon</w:t>
      </w:r>
      <w:proofErr w:type="spellEnd"/>
      <w:proofErr w:type="gramEnd"/>
      <w:r w:rsidRPr="00627E8F">
        <w:rPr>
          <w:sz w:val="28"/>
          <w:szCs w:val="28"/>
        </w:rPr>
        <w:t xml:space="preserve"> request for coverage (within 60 days of death) Sun Life premiums for survivor will be deducted directly from survivor pension.</w:t>
      </w:r>
    </w:p>
    <w:p w14:paraId="7B034AB0" w14:textId="77777777" w:rsidR="00627E8F" w:rsidRPr="00627E8F" w:rsidRDefault="00627E8F" w:rsidP="00627E8F">
      <w:pPr>
        <w:rPr>
          <w:sz w:val="28"/>
          <w:szCs w:val="28"/>
        </w:rPr>
      </w:pPr>
    </w:p>
    <w:p w14:paraId="485544EA" w14:textId="77777777" w:rsidR="00627E8F" w:rsidRPr="00627E8F" w:rsidRDefault="00627E8F" w:rsidP="00627E8F">
      <w:pPr>
        <w:rPr>
          <w:sz w:val="28"/>
          <w:szCs w:val="28"/>
        </w:rPr>
      </w:pPr>
      <w:r w:rsidRPr="00627E8F">
        <w:rPr>
          <w:sz w:val="28"/>
          <w:szCs w:val="28"/>
          <w:u w:val="single"/>
        </w:rPr>
        <w:t>Canada Revenue Agency –</w:t>
      </w:r>
      <w:r w:rsidRPr="00627E8F">
        <w:rPr>
          <w:sz w:val="28"/>
          <w:szCs w:val="28"/>
        </w:rPr>
        <w:t xml:space="preserve"> CRA must be contacted when a member or spouse passes away and a T-1 and T-3 to be completed.</w:t>
      </w:r>
    </w:p>
    <w:p w14:paraId="1DB0FFCB" w14:textId="4C5A712A" w:rsidR="0022280A" w:rsidRDefault="0022280A" w:rsidP="0022280A">
      <w:pPr>
        <w:rPr>
          <w:rFonts w:ascii="Century Gothic" w:hAnsi="Century Gothic"/>
          <w:sz w:val="32"/>
          <w:szCs w:val="32"/>
        </w:rPr>
      </w:pPr>
    </w:p>
    <w:p w14:paraId="44B43D56" w14:textId="77777777" w:rsidR="00627E8F" w:rsidRPr="00D5490B" w:rsidRDefault="00627E8F" w:rsidP="0022280A">
      <w:pPr>
        <w:rPr>
          <w:rFonts w:ascii="Century Gothic" w:hAnsi="Century Gothic"/>
          <w:sz w:val="32"/>
          <w:szCs w:val="32"/>
        </w:rPr>
      </w:pPr>
    </w:p>
    <w:p w14:paraId="61A1FA27" w14:textId="77777777" w:rsidR="00EC27E8" w:rsidRPr="00881D8C" w:rsidRDefault="00EC27E8" w:rsidP="00627E8F">
      <w:pPr>
        <w:pStyle w:val="Heading1"/>
        <w:jc w:val="center"/>
        <w:rPr>
          <w:color w:val="365F91"/>
        </w:rPr>
      </w:pPr>
      <w:r w:rsidRPr="00881D8C">
        <w:rPr>
          <w:color w:val="365F91"/>
        </w:rPr>
        <w:t>Membership Advantages:</w:t>
      </w:r>
    </w:p>
    <w:p w14:paraId="1E069AF0" w14:textId="77777777" w:rsidR="00EC27E8" w:rsidRPr="00EC27E8" w:rsidRDefault="00EC27E8" w:rsidP="00EC27E8"/>
    <w:p w14:paraId="7E72AAD2" w14:textId="77777777" w:rsidR="004C40EE" w:rsidRPr="00627E8F" w:rsidRDefault="00EC27E8" w:rsidP="00CE1C9C">
      <w:pPr>
        <w:rPr>
          <w:sz w:val="28"/>
          <w:szCs w:val="28"/>
        </w:rPr>
      </w:pPr>
      <w:r w:rsidRPr="00627E8F">
        <w:rPr>
          <w:sz w:val="28"/>
          <w:szCs w:val="28"/>
        </w:rPr>
        <w:t>There are several that are available for our DUES PAYING MEMBERS</w:t>
      </w:r>
    </w:p>
    <w:p w14:paraId="10103EFE" w14:textId="77777777" w:rsidR="004C40EE" w:rsidRPr="00627E8F" w:rsidRDefault="004C40EE" w:rsidP="00CE1C9C">
      <w:pPr>
        <w:rPr>
          <w:sz w:val="28"/>
          <w:szCs w:val="28"/>
        </w:rPr>
      </w:pPr>
    </w:p>
    <w:p w14:paraId="5A4D3DC2" w14:textId="77777777" w:rsidR="004C40EE" w:rsidRPr="00627E8F" w:rsidRDefault="004C40EE" w:rsidP="00CE1C9C">
      <w:pPr>
        <w:rPr>
          <w:sz w:val="28"/>
          <w:szCs w:val="28"/>
        </w:rPr>
      </w:pPr>
      <w:r w:rsidRPr="00627E8F">
        <w:rPr>
          <w:b/>
          <w:sz w:val="28"/>
          <w:szCs w:val="28"/>
        </w:rPr>
        <w:t>Johnson Auto Insurance</w:t>
      </w:r>
      <w:r w:rsidRPr="00627E8F">
        <w:rPr>
          <w:sz w:val="28"/>
          <w:szCs w:val="28"/>
        </w:rPr>
        <w:t xml:space="preserve"> – exclusive savings up to 35% Discounts for you and who travels with you through </w:t>
      </w:r>
      <w:r w:rsidRPr="00627E8F">
        <w:rPr>
          <w:b/>
          <w:sz w:val="28"/>
          <w:szCs w:val="28"/>
        </w:rPr>
        <w:t>Medoc Travel Insurance</w:t>
      </w:r>
      <w:r w:rsidR="00EC27E8" w:rsidRPr="00627E8F">
        <w:rPr>
          <w:sz w:val="28"/>
          <w:szCs w:val="28"/>
        </w:rPr>
        <w:t xml:space="preserve"> which includes Covid </w:t>
      </w:r>
      <w:r w:rsidR="00DA68A1" w:rsidRPr="00627E8F">
        <w:rPr>
          <w:sz w:val="28"/>
          <w:szCs w:val="28"/>
        </w:rPr>
        <w:t>-19</w:t>
      </w:r>
    </w:p>
    <w:p w14:paraId="6047311D" w14:textId="77777777" w:rsidR="004C40EE" w:rsidRPr="00627E8F" w:rsidRDefault="004C40EE" w:rsidP="00CE1C9C">
      <w:pPr>
        <w:rPr>
          <w:sz w:val="28"/>
          <w:szCs w:val="28"/>
        </w:rPr>
      </w:pPr>
      <w:r w:rsidRPr="00627E8F">
        <w:rPr>
          <w:b/>
          <w:sz w:val="28"/>
          <w:szCs w:val="28"/>
        </w:rPr>
        <w:t>Goodlife Fitness</w:t>
      </w:r>
      <w:r w:rsidRPr="00627E8F">
        <w:rPr>
          <w:sz w:val="28"/>
          <w:szCs w:val="28"/>
        </w:rPr>
        <w:t xml:space="preserve">: discounts up to 50% off the regular all club access rates. www.goodlifefitness.com  </w:t>
      </w:r>
    </w:p>
    <w:p w14:paraId="2634061F" w14:textId="77777777" w:rsidR="004C40EE" w:rsidRPr="00627E8F" w:rsidRDefault="004C40EE" w:rsidP="00CE1C9C">
      <w:pPr>
        <w:rPr>
          <w:sz w:val="28"/>
          <w:szCs w:val="28"/>
        </w:rPr>
      </w:pPr>
      <w:r w:rsidRPr="00627E8F">
        <w:rPr>
          <w:b/>
          <w:sz w:val="28"/>
          <w:szCs w:val="28"/>
        </w:rPr>
        <w:t>Choice Hotels</w:t>
      </w:r>
      <w:r w:rsidRPr="00627E8F">
        <w:rPr>
          <w:sz w:val="28"/>
          <w:szCs w:val="28"/>
        </w:rPr>
        <w:t xml:space="preserve">: discounts of up to 20% in Canada and worldwide. </w:t>
      </w:r>
    </w:p>
    <w:p w14:paraId="34DB8BE9" w14:textId="77777777" w:rsidR="004C40EE" w:rsidRPr="00627E8F" w:rsidRDefault="004C40EE" w:rsidP="00CE1C9C">
      <w:pPr>
        <w:rPr>
          <w:sz w:val="28"/>
          <w:szCs w:val="28"/>
        </w:rPr>
      </w:pPr>
      <w:r w:rsidRPr="00627E8F">
        <w:rPr>
          <w:b/>
          <w:sz w:val="28"/>
          <w:szCs w:val="28"/>
        </w:rPr>
        <w:t>Collette Tours</w:t>
      </w:r>
      <w:r w:rsidRPr="00627E8F">
        <w:rPr>
          <w:sz w:val="28"/>
          <w:szCs w:val="28"/>
        </w:rPr>
        <w:t xml:space="preserve"> discounts. </w:t>
      </w:r>
    </w:p>
    <w:p w14:paraId="65932968" w14:textId="5135F8E8" w:rsidR="004C40EE" w:rsidRPr="00627E8F" w:rsidRDefault="004C40EE" w:rsidP="00CE1C9C">
      <w:pPr>
        <w:rPr>
          <w:sz w:val="28"/>
          <w:szCs w:val="28"/>
        </w:rPr>
      </w:pPr>
      <w:r w:rsidRPr="00627E8F">
        <w:rPr>
          <w:b/>
          <w:sz w:val="28"/>
          <w:szCs w:val="28"/>
        </w:rPr>
        <w:t>Heritage Club Scholarships</w:t>
      </w:r>
      <w:r w:rsidRPr="00627E8F">
        <w:rPr>
          <w:sz w:val="28"/>
          <w:szCs w:val="28"/>
        </w:rPr>
        <w:t xml:space="preserve"> for your kids and grandkids of $</w:t>
      </w:r>
      <w:r w:rsidR="00840A1D" w:rsidRPr="00627E8F">
        <w:rPr>
          <w:sz w:val="28"/>
          <w:szCs w:val="28"/>
        </w:rPr>
        <w:t>2</w:t>
      </w:r>
      <w:r w:rsidRPr="00627E8F">
        <w:rPr>
          <w:sz w:val="28"/>
          <w:szCs w:val="28"/>
        </w:rPr>
        <w:t>,000 per school year.</w:t>
      </w:r>
    </w:p>
    <w:p w14:paraId="59A86AB9" w14:textId="77777777" w:rsidR="00EC27E8" w:rsidRPr="00627E8F" w:rsidRDefault="00EC27E8" w:rsidP="00CE1C9C">
      <w:pPr>
        <w:rPr>
          <w:sz w:val="32"/>
          <w:szCs w:val="32"/>
        </w:rPr>
      </w:pPr>
    </w:p>
    <w:p w14:paraId="6C6F53A2" w14:textId="52A7290C" w:rsidR="00EC27E8" w:rsidRPr="000B6DEA" w:rsidRDefault="00EC27E8" w:rsidP="000B6DEA">
      <w:pPr>
        <w:pStyle w:val="Heading1"/>
        <w:rPr>
          <w:rFonts w:ascii="Trebuchet MS" w:hAnsi="Trebuchet MS"/>
          <w:color w:val="4F81BD"/>
          <w:sz w:val="28"/>
          <w:szCs w:val="28"/>
        </w:rPr>
      </w:pPr>
      <w:r w:rsidRPr="000B6DEA">
        <w:rPr>
          <w:rFonts w:ascii="Trebuchet MS" w:hAnsi="Trebuchet MS"/>
          <w:color w:val="4F81BD"/>
          <w:sz w:val="28"/>
          <w:szCs w:val="28"/>
        </w:rPr>
        <w:t xml:space="preserve">Membership Renewal </w:t>
      </w:r>
      <w:r w:rsidR="00D5490B" w:rsidRPr="000B6DEA">
        <w:rPr>
          <w:rFonts w:ascii="Trebuchet MS" w:hAnsi="Trebuchet MS"/>
          <w:color w:val="4F81BD"/>
          <w:sz w:val="28"/>
          <w:szCs w:val="28"/>
        </w:rPr>
        <w:t>2022</w:t>
      </w:r>
    </w:p>
    <w:p w14:paraId="05E85CAD" w14:textId="77777777" w:rsidR="00EC27E8" w:rsidRPr="000B6DEA" w:rsidRDefault="00EC27E8" w:rsidP="00EC27E8">
      <w:pPr>
        <w:rPr>
          <w:sz w:val="28"/>
          <w:szCs w:val="28"/>
        </w:rPr>
      </w:pPr>
    </w:p>
    <w:p w14:paraId="3E37FED6" w14:textId="77777777" w:rsidR="00EC27E8" w:rsidRPr="000B6DEA" w:rsidRDefault="00EC27E8" w:rsidP="00EC27E8">
      <w:pPr>
        <w:rPr>
          <w:sz w:val="28"/>
          <w:szCs w:val="28"/>
        </w:rPr>
      </w:pPr>
      <w:r w:rsidRPr="000B6DEA">
        <w:rPr>
          <w:sz w:val="28"/>
          <w:szCs w:val="28"/>
        </w:rPr>
        <w:t>If you have not already done so, you have 2 options to renew your Annual $10 Bluewater membership:</w:t>
      </w:r>
    </w:p>
    <w:p w14:paraId="0538351B" w14:textId="77777777" w:rsidR="00EC27E8" w:rsidRPr="000B6DEA" w:rsidRDefault="00EC27E8" w:rsidP="00EC27E8">
      <w:pPr>
        <w:rPr>
          <w:sz w:val="28"/>
          <w:szCs w:val="28"/>
        </w:rPr>
      </w:pPr>
      <w:r w:rsidRPr="000B6DEA">
        <w:rPr>
          <w:sz w:val="28"/>
          <w:szCs w:val="28"/>
        </w:rPr>
        <w:t xml:space="preserve"> </w:t>
      </w:r>
    </w:p>
    <w:p w14:paraId="585A0CB9" w14:textId="77777777" w:rsidR="00EC27E8" w:rsidRPr="000B6DEA" w:rsidRDefault="00D5490B" w:rsidP="00EC27E8">
      <w:pPr>
        <w:numPr>
          <w:ilvl w:val="0"/>
          <w:numId w:val="29"/>
        </w:numPr>
        <w:rPr>
          <w:sz w:val="28"/>
          <w:szCs w:val="28"/>
        </w:rPr>
      </w:pPr>
      <w:r w:rsidRPr="000B6DEA">
        <w:rPr>
          <w:sz w:val="28"/>
          <w:szCs w:val="28"/>
        </w:rPr>
        <w:t>Send a cheque to:</w:t>
      </w:r>
    </w:p>
    <w:p w14:paraId="11A6ECBA" w14:textId="77777777" w:rsidR="00EC27E8" w:rsidRPr="000B6DEA" w:rsidRDefault="00EC27E8" w:rsidP="00EC27E8">
      <w:pPr>
        <w:jc w:val="center"/>
        <w:rPr>
          <w:sz w:val="28"/>
          <w:szCs w:val="28"/>
        </w:rPr>
      </w:pPr>
      <w:r w:rsidRPr="000B6DEA">
        <w:rPr>
          <w:sz w:val="28"/>
          <w:szCs w:val="28"/>
        </w:rPr>
        <w:t xml:space="preserve">Mike </w:t>
      </w:r>
      <w:proofErr w:type="spellStart"/>
      <w:r w:rsidRPr="000B6DEA">
        <w:rPr>
          <w:sz w:val="28"/>
          <w:szCs w:val="28"/>
        </w:rPr>
        <w:t>Belchuk</w:t>
      </w:r>
      <w:proofErr w:type="spellEnd"/>
      <w:r w:rsidRPr="000B6DEA">
        <w:rPr>
          <w:sz w:val="28"/>
          <w:szCs w:val="28"/>
        </w:rPr>
        <w:t>, Vice President</w:t>
      </w:r>
    </w:p>
    <w:p w14:paraId="4BD4550A" w14:textId="77777777" w:rsidR="00EC27E8" w:rsidRPr="000B6DEA" w:rsidRDefault="00EC27E8" w:rsidP="00EC27E8">
      <w:pPr>
        <w:jc w:val="center"/>
        <w:rPr>
          <w:sz w:val="28"/>
          <w:szCs w:val="28"/>
        </w:rPr>
      </w:pPr>
      <w:r w:rsidRPr="000B6DEA">
        <w:rPr>
          <w:sz w:val="28"/>
          <w:szCs w:val="28"/>
        </w:rPr>
        <w:t>143 Brien Ave East</w:t>
      </w:r>
    </w:p>
    <w:p w14:paraId="2BCF46B0" w14:textId="77777777" w:rsidR="00EC27E8" w:rsidRPr="000B6DEA" w:rsidRDefault="00EC27E8" w:rsidP="00EC27E8">
      <w:pPr>
        <w:jc w:val="center"/>
        <w:rPr>
          <w:sz w:val="28"/>
          <w:szCs w:val="28"/>
        </w:rPr>
      </w:pPr>
      <w:r w:rsidRPr="000B6DEA">
        <w:rPr>
          <w:sz w:val="28"/>
          <w:szCs w:val="28"/>
        </w:rPr>
        <w:t>Essex, Ontario</w:t>
      </w:r>
    </w:p>
    <w:p w14:paraId="49D7908C" w14:textId="77777777" w:rsidR="00EC27E8" w:rsidRPr="000B6DEA" w:rsidRDefault="00EC27E8" w:rsidP="00EC27E8">
      <w:pPr>
        <w:jc w:val="center"/>
        <w:rPr>
          <w:sz w:val="28"/>
          <w:szCs w:val="28"/>
        </w:rPr>
      </w:pPr>
      <w:r w:rsidRPr="000B6DEA">
        <w:rPr>
          <w:sz w:val="28"/>
          <w:szCs w:val="28"/>
        </w:rPr>
        <w:t>N8M 2P2</w:t>
      </w:r>
    </w:p>
    <w:p w14:paraId="6DD1370E" w14:textId="77777777" w:rsidR="0022280A" w:rsidRPr="000B6DEA" w:rsidRDefault="0022280A" w:rsidP="00EC27E8">
      <w:pPr>
        <w:jc w:val="center"/>
        <w:rPr>
          <w:sz w:val="28"/>
          <w:szCs w:val="28"/>
        </w:rPr>
      </w:pPr>
    </w:p>
    <w:p w14:paraId="6112DBB4" w14:textId="77777777" w:rsidR="00EC27E8" w:rsidRPr="004C40EE" w:rsidRDefault="00EC27E8" w:rsidP="000B6DEA">
      <w:pPr>
        <w:ind w:left="720"/>
        <w:jc w:val="center"/>
        <w:rPr>
          <w:sz w:val="32"/>
          <w:szCs w:val="32"/>
        </w:rPr>
      </w:pPr>
    </w:p>
    <w:p w14:paraId="2B836CA5" w14:textId="290BF439" w:rsidR="00EC27E8" w:rsidRPr="004C40EE" w:rsidRDefault="00C34633" w:rsidP="00CE1C9C">
      <w:pPr>
        <w:rPr>
          <w:sz w:val="32"/>
          <w:szCs w:val="32"/>
        </w:rPr>
      </w:pPr>
      <w:r>
        <w:rPr>
          <w:sz w:val="32"/>
          <w:szCs w:val="32"/>
        </w:rPr>
        <w:pict w14:anchorId="19929FDF">
          <v:shape id="_x0000_i1029" type="#_x0000_t75" style="width:6in;height:559.5pt">
            <v:imagedata r:id="rId13" o:title="C1DE80906C4648A5B81A914E98E2BDF7"/>
          </v:shape>
        </w:pict>
      </w:r>
    </w:p>
    <w:sectPr w:rsidR="00EC27E8" w:rsidRPr="004C40EE" w:rsidSect="00C844A2">
      <w:headerReference w:type="even" r:id="rId14"/>
      <w:headerReference w:type="default" r:id="rId15"/>
      <w:pgSz w:w="12240" w:h="15840" w:code="1"/>
      <w:pgMar w:top="1440" w:right="1800" w:bottom="1440" w:left="180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14C74" w14:textId="77777777" w:rsidR="00332E4B" w:rsidRDefault="00332E4B">
      <w:r>
        <w:separator/>
      </w:r>
    </w:p>
  </w:endnote>
  <w:endnote w:type="continuationSeparator" w:id="0">
    <w:p w14:paraId="7032A0BA" w14:textId="77777777" w:rsidR="00332E4B" w:rsidRDefault="00332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86535" w14:textId="77777777" w:rsidR="00332E4B" w:rsidRDefault="00332E4B">
      <w:r>
        <w:separator/>
      </w:r>
    </w:p>
  </w:footnote>
  <w:footnote w:type="continuationSeparator" w:id="0">
    <w:p w14:paraId="3C4B5C6A" w14:textId="77777777" w:rsidR="00332E4B" w:rsidRDefault="00332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29361" w14:textId="77777777" w:rsidR="00CC2F40" w:rsidRDefault="00CC2F40" w:rsidP="00E03B7A">
    <w:pPr>
      <w:pStyle w:val="Header"/>
    </w:pPr>
  </w:p>
  <w:p w14:paraId="390CA5AA" w14:textId="77777777" w:rsidR="007A568A" w:rsidRDefault="00332E4B" w:rsidP="00E03B7A">
    <w:pPr>
      <w:pStyle w:val="Header"/>
    </w:pPr>
    <w:r>
      <w:rPr>
        <w:noProof/>
      </w:rPr>
      <w:pict w14:anchorId="45D9B008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06.05pt;margin-top:37.75pt;width:153pt;height:20pt;z-index:3;mso-position-horizontal-relative:page;mso-position-vertical-relative:page" filled="f" stroked="f">
          <v:textbox style="mso-next-textbox:#_x0000_s1027" inset="0,0,0,0">
            <w:txbxContent>
              <w:p w14:paraId="1A323818" w14:textId="77777777" w:rsidR="007A568A" w:rsidRPr="0053301D" w:rsidRDefault="00E20AB5" w:rsidP="00E03B7A">
                <w:pPr>
                  <w:pStyle w:val="HeaderRight"/>
                </w:pPr>
                <w:r>
                  <w:t>Bluewater Chapter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B42EBA9">
        <v:shape id="_x0000_s1026" type="#_x0000_t202" style="position:absolute;margin-left:57.05pt;margin-top:39.4pt;width:109pt;height:24pt;z-index:2;mso-position-horizontal-relative:page;mso-position-vertical-relative:page" filled="f" stroked="f">
          <v:textbox style="mso-next-textbox:#_x0000_s1026" inset="0,0,0,0">
            <w:txbxContent>
              <w:p w14:paraId="4A63C8F0" w14:textId="77777777" w:rsidR="007A568A" w:rsidRPr="0053301D" w:rsidRDefault="007A568A" w:rsidP="00E03B7A">
                <w:pPr>
                  <w:pStyle w:val="HeaderLeft"/>
                </w:pPr>
                <w:r w:rsidRPr="0053301D">
                  <w:t>Pa</w:t>
                </w:r>
                <w:r w:rsidRPr="00E03B7A">
                  <w:rPr>
                    <w:rStyle w:val="HeaderChar"/>
                  </w:rPr>
                  <w:t>g</w:t>
                </w:r>
                <w:r w:rsidRPr="0053301D">
                  <w:t xml:space="preserve">e </w:t>
                </w:r>
                <w:r w:rsidR="00CB24D8">
                  <w:fldChar w:fldCharType="begin"/>
                </w:r>
                <w:r w:rsidR="006B778A">
                  <w:instrText xml:space="preserve"> PAGE </w:instrText>
                </w:r>
                <w:r w:rsidR="00CB24D8">
                  <w:fldChar w:fldCharType="separate"/>
                </w:r>
                <w:r w:rsidR="0022280A">
                  <w:rPr>
                    <w:noProof/>
                  </w:rPr>
                  <w:t>2</w:t>
                </w:r>
                <w:r w:rsidR="00CB24D8"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1579A8B">
        <v:rect id="_x0000_s1025" style="position:absolute;margin-left:47.85pt;margin-top:36.15pt;width:526.2pt;height:27.25pt;z-index:1;mso-position-horizontal-relative:page;mso-position-vertical-relative:page" fillcolor="#135da1" stroked="f" strokecolor="#135da1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82FD3" w14:textId="77777777" w:rsidR="007A568A" w:rsidRDefault="00332E4B" w:rsidP="00E03B7A">
    <w:pPr>
      <w:pStyle w:val="Header"/>
    </w:pPr>
    <w:r>
      <w:rPr>
        <w:noProof/>
      </w:rPr>
      <w:pict w14:anchorId="78D0B2C4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47.05pt;margin-top:40.7pt;width:113.8pt;height:22.4pt;z-index:6;mso-position-horizontal-relative:page;mso-position-vertical-relative:page" filled="f" stroked="f">
          <v:textbox style="mso-next-textbox:#_x0000_s1030" inset="0,0,0,0">
            <w:txbxContent>
              <w:p w14:paraId="03C4AAC2" w14:textId="77777777" w:rsidR="007A568A" w:rsidRPr="0053301D" w:rsidRDefault="007A568A" w:rsidP="00E03B7A">
                <w:pPr>
                  <w:pStyle w:val="HeaderRight"/>
                </w:pPr>
                <w:r w:rsidRPr="0053301D">
                  <w:t xml:space="preserve">Page </w:t>
                </w:r>
                <w:r w:rsidR="00CB24D8">
                  <w:fldChar w:fldCharType="begin"/>
                </w:r>
                <w:r w:rsidR="006B778A">
                  <w:instrText xml:space="preserve"> PAGE </w:instrText>
                </w:r>
                <w:r w:rsidR="00CB24D8">
                  <w:fldChar w:fldCharType="separate"/>
                </w:r>
                <w:r w:rsidR="0022280A">
                  <w:rPr>
                    <w:noProof/>
                  </w:rPr>
                  <w:t>3</w:t>
                </w:r>
                <w:r w:rsidR="00CB24D8"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966F519">
        <v:shape id="_x0000_s1029" type="#_x0000_t202" style="position:absolute;margin-left:50.05pt;margin-top:41.15pt;width:153pt;height:22.6pt;z-index:5;mso-position-horizontal-relative:page;mso-position-vertical-relative:page" filled="f" stroked="f">
          <v:textbox style="mso-next-textbox:#_x0000_s1029" inset="0,0,0,0">
            <w:txbxContent>
              <w:p w14:paraId="26E10BD6" w14:textId="77777777" w:rsidR="007A568A" w:rsidRPr="0053301D" w:rsidRDefault="00C74D3B" w:rsidP="00E03B7A">
                <w:pPr>
                  <w:pStyle w:val="HeaderLeft"/>
                </w:pPr>
                <w:r>
                  <w:t>Bluewater Chapter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DD5AF7F">
        <v:rect id="_x0000_s1028" style="position:absolute;margin-left:34.05pt;margin-top:36.15pt;width:540pt;height:28.8pt;z-index:4;mso-position-horizontal-relative:page;mso-position-vertical-relative:page" fillcolor="#135da1" stroked="f" strokecolor="#135da1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BA48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40DC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45E9B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616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56CEA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5090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E8E1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DE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1C76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D9AD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8C627F"/>
    <w:multiLevelType w:val="hybridMultilevel"/>
    <w:tmpl w:val="F9B424FC"/>
    <w:lvl w:ilvl="0" w:tplc="10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A7488D"/>
    <w:multiLevelType w:val="hybridMultilevel"/>
    <w:tmpl w:val="218C4392"/>
    <w:lvl w:ilvl="0" w:tplc="10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193B284D"/>
    <w:multiLevelType w:val="hybridMultilevel"/>
    <w:tmpl w:val="A40A8B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E643B3"/>
    <w:multiLevelType w:val="hybridMultilevel"/>
    <w:tmpl w:val="F7B4733E"/>
    <w:lvl w:ilvl="0" w:tplc="10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4" w15:restartNumberingAfterBreak="0">
    <w:nsid w:val="273E30C7"/>
    <w:multiLevelType w:val="hybridMultilevel"/>
    <w:tmpl w:val="0AEEB8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549C0"/>
    <w:multiLevelType w:val="hybridMultilevel"/>
    <w:tmpl w:val="194260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A22C7F"/>
    <w:multiLevelType w:val="hybridMultilevel"/>
    <w:tmpl w:val="2A5427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129DC"/>
    <w:multiLevelType w:val="hybridMultilevel"/>
    <w:tmpl w:val="3C5E6D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EB443C9"/>
    <w:multiLevelType w:val="hybridMultilevel"/>
    <w:tmpl w:val="6F9ADB40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D3048F"/>
    <w:multiLevelType w:val="hybridMultilevel"/>
    <w:tmpl w:val="21D688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EB0FD5"/>
    <w:multiLevelType w:val="hybridMultilevel"/>
    <w:tmpl w:val="0A5005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65C7610"/>
    <w:multiLevelType w:val="hybridMultilevel"/>
    <w:tmpl w:val="4EC43C6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24BA9"/>
    <w:multiLevelType w:val="hybridMultilevel"/>
    <w:tmpl w:val="C9E84D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E26A2"/>
    <w:multiLevelType w:val="hybridMultilevel"/>
    <w:tmpl w:val="7E6EA80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8713D5"/>
    <w:multiLevelType w:val="hybridMultilevel"/>
    <w:tmpl w:val="F30A71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0C724C"/>
    <w:multiLevelType w:val="hybridMultilevel"/>
    <w:tmpl w:val="33EC65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F27F6"/>
    <w:multiLevelType w:val="hybridMultilevel"/>
    <w:tmpl w:val="85488A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BF5B6B"/>
    <w:multiLevelType w:val="hybridMultilevel"/>
    <w:tmpl w:val="C470AD9C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7A82BA5"/>
    <w:multiLevelType w:val="hybridMultilevel"/>
    <w:tmpl w:val="1E90F57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0012112">
    <w:abstractNumId w:val="9"/>
  </w:num>
  <w:num w:numId="2" w16cid:durableId="541945645">
    <w:abstractNumId w:val="7"/>
  </w:num>
  <w:num w:numId="3" w16cid:durableId="260144094">
    <w:abstractNumId w:val="6"/>
  </w:num>
  <w:num w:numId="4" w16cid:durableId="1649434217">
    <w:abstractNumId w:val="5"/>
  </w:num>
  <w:num w:numId="5" w16cid:durableId="459416266">
    <w:abstractNumId w:val="4"/>
  </w:num>
  <w:num w:numId="6" w16cid:durableId="562764670">
    <w:abstractNumId w:val="8"/>
  </w:num>
  <w:num w:numId="7" w16cid:durableId="1756395496">
    <w:abstractNumId w:val="3"/>
  </w:num>
  <w:num w:numId="8" w16cid:durableId="648169014">
    <w:abstractNumId w:val="2"/>
  </w:num>
  <w:num w:numId="9" w16cid:durableId="1847281012">
    <w:abstractNumId w:val="1"/>
  </w:num>
  <w:num w:numId="10" w16cid:durableId="1525093162">
    <w:abstractNumId w:val="0"/>
  </w:num>
  <w:num w:numId="11" w16cid:durableId="985399653">
    <w:abstractNumId w:val="17"/>
  </w:num>
  <w:num w:numId="12" w16cid:durableId="1232886613">
    <w:abstractNumId w:val="19"/>
  </w:num>
  <w:num w:numId="13" w16cid:durableId="1577280455">
    <w:abstractNumId w:val="12"/>
  </w:num>
  <w:num w:numId="14" w16cid:durableId="731658098">
    <w:abstractNumId w:val="18"/>
  </w:num>
  <w:num w:numId="15" w16cid:durableId="935598924">
    <w:abstractNumId w:val="27"/>
  </w:num>
  <w:num w:numId="16" w16cid:durableId="2027553816">
    <w:abstractNumId w:val="22"/>
  </w:num>
  <w:num w:numId="17" w16cid:durableId="248081253">
    <w:abstractNumId w:val="23"/>
  </w:num>
  <w:num w:numId="18" w16cid:durableId="111631166">
    <w:abstractNumId w:val="20"/>
  </w:num>
  <w:num w:numId="19" w16cid:durableId="403725282">
    <w:abstractNumId w:val="24"/>
  </w:num>
  <w:num w:numId="20" w16cid:durableId="245456662">
    <w:abstractNumId w:val="16"/>
  </w:num>
  <w:num w:numId="21" w16cid:durableId="1428577871">
    <w:abstractNumId w:val="10"/>
  </w:num>
  <w:num w:numId="22" w16cid:durableId="383867131">
    <w:abstractNumId w:val="14"/>
  </w:num>
  <w:num w:numId="23" w16cid:durableId="801508276">
    <w:abstractNumId w:val="11"/>
  </w:num>
  <w:num w:numId="24" w16cid:durableId="1578249690">
    <w:abstractNumId w:val="28"/>
  </w:num>
  <w:num w:numId="25" w16cid:durableId="1094086372">
    <w:abstractNumId w:val="26"/>
  </w:num>
  <w:num w:numId="26" w16cid:durableId="1404183860">
    <w:abstractNumId w:val="15"/>
  </w:num>
  <w:num w:numId="27" w16cid:durableId="942569582">
    <w:abstractNumId w:val="13"/>
  </w:num>
  <w:num w:numId="28" w16cid:durableId="136536263">
    <w:abstractNumId w:val="25"/>
  </w:num>
  <w:num w:numId="29" w16cid:durableId="52595157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evenAndOddHeaders/>
  <w:displayHorizontalDrawingGridEvery w:val="0"/>
  <w:displayVerticalDrawingGridEvery w:val="0"/>
  <w:characterSpacingControl w:val="doNotCompress"/>
  <w:hdrShapeDefaults>
    <o:shapedefaults v:ext="edit" spidmax="2408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,#0078b4,#36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3188"/>
    <w:rsid w:val="000005D2"/>
    <w:rsid w:val="00016882"/>
    <w:rsid w:val="000214DE"/>
    <w:rsid w:val="00021AF6"/>
    <w:rsid w:val="0003126B"/>
    <w:rsid w:val="00044384"/>
    <w:rsid w:val="00047970"/>
    <w:rsid w:val="00051DC3"/>
    <w:rsid w:val="00054DD9"/>
    <w:rsid w:val="00063144"/>
    <w:rsid w:val="00073BC2"/>
    <w:rsid w:val="000848F3"/>
    <w:rsid w:val="000A5568"/>
    <w:rsid w:val="000A61EC"/>
    <w:rsid w:val="000B49FE"/>
    <w:rsid w:val="000B6DEA"/>
    <w:rsid w:val="000C7FD6"/>
    <w:rsid w:val="000D3D61"/>
    <w:rsid w:val="000E32BD"/>
    <w:rsid w:val="000E3630"/>
    <w:rsid w:val="0010070B"/>
    <w:rsid w:val="00100A72"/>
    <w:rsid w:val="00103E9E"/>
    <w:rsid w:val="001137CC"/>
    <w:rsid w:val="00113875"/>
    <w:rsid w:val="00116333"/>
    <w:rsid w:val="001423B5"/>
    <w:rsid w:val="00146A51"/>
    <w:rsid w:val="00155DAE"/>
    <w:rsid w:val="00182C73"/>
    <w:rsid w:val="00185EFC"/>
    <w:rsid w:val="001904ED"/>
    <w:rsid w:val="00191247"/>
    <w:rsid w:val="001949AD"/>
    <w:rsid w:val="001B17AB"/>
    <w:rsid w:val="001B241C"/>
    <w:rsid w:val="001C55B4"/>
    <w:rsid w:val="001D0632"/>
    <w:rsid w:val="001D7C64"/>
    <w:rsid w:val="001E5C1F"/>
    <w:rsid w:val="002050D5"/>
    <w:rsid w:val="00213DB3"/>
    <w:rsid w:val="00215570"/>
    <w:rsid w:val="0022280A"/>
    <w:rsid w:val="00225F56"/>
    <w:rsid w:val="00236358"/>
    <w:rsid w:val="00237835"/>
    <w:rsid w:val="0025585B"/>
    <w:rsid w:val="00265834"/>
    <w:rsid w:val="00270011"/>
    <w:rsid w:val="00273596"/>
    <w:rsid w:val="002779F9"/>
    <w:rsid w:val="002833F6"/>
    <w:rsid w:val="002879F3"/>
    <w:rsid w:val="00292041"/>
    <w:rsid w:val="002A047F"/>
    <w:rsid w:val="002C35F7"/>
    <w:rsid w:val="002D6A64"/>
    <w:rsid w:val="002E09A3"/>
    <w:rsid w:val="002E70B4"/>
    <w:rsid w:val="002F3B56"/>
    <w:rsid w:val="002F3BBC"/>
    <w:rsid w:val="00304BE8"/>
    <w:rsid w:val="003254C8"/>
    <w:rsid w:val="00332E4B"/>
    <w:rsid w:val="003366A2"/>
    <w:rsid w:val="00344990"/>
    <w:rsid w:val="00344A32"/>
    <w:rsid w:val="00346ED1"/>
    <w:rsid w:val="00347651"/>
    <w:rsid w:val="00351F10"/>
    <w:rsid w:val="003724E0"/>
    <w:rsid w:val="003763D1"/>
    <w:rsid w:val="00380B5D"/>
    <w:rsid w:val="003810A7"/>
    <w:rsid w:val="0039302A"/>
    <w:rsid w:val="003960A5"/>
    <w:rsid w:val="003B2CBE"/>
    <w:rsid w:val="003B4594"/>
    <w:rsid w:val="003C09A0"/>
    <w:rsid w:val="003C772D"/>
    <w:rsid w:val="003E0E5F"/>
    <w:rsid w:val="003F0C0B"/>
    <w:rsid w:val="00400464"/>
    <w:rsid w:val="00415347"/>
    <w:rsid w:val="00424848"/>
    <w:rsid w:val="00431152"/>
    <w:rsid w:val="00436CF8"/>
    <w:rsid w:val="00440F4F"/>
    <w:rsid w:val="0044269C"/>
    <w:rsid w:val="004548A8"/>
    <w:rsid w:val="00456467"/>
    <w:rsid w:val="00463F21"/>
    <w:rsid w:val="004703BF"/>
    <w:rsid w:val="0047754B"/>
    <w:rsid w:val="00494070"/>
    <w:rsid w:val="004A7B9D"/>
    <w:rsid w:val="004C40EE"/>
    <w:rsid w:val="004C4871"/>
    <w:rsid w:val="004D0215"/>
    <w:rsid w:val="004D110F"/>
    <w:rsid w:val="004E6D15"/>
    <w:rsid w:val="004E70FA"/>
    <w:rsid w:val="004F61F4"/>
    <w:rsid w:val="004F6FAD"/>
    <w:rsid w:val="00516F08"/>
    <w:rsid w:val="0052708E"/>
    <w:rsid w:val="0053301D"/>
    <w:rsid w:val="00537496"/>
    <w:rsid w:val="00564E62"/>
    <w:rsid w:val="00577767"/>
    <w:rsid w:val="00586878"/>
    <w:rsid w:val="00595A56"/>
    <w:rsid w:val="005A51CA"/>
    <w:rsid w:val="005B0C8E"/>
    <w:rsid w:val="005B7866"/>
    <w:rsid w:val="005C3274"/>
    <w:rsid w:val="005D43E3"/>
    <w:rsid w:val="005E0B2A"/>
    <w:rsid w:val="0060229A"/>
    <w:rsid w:val="00615662"/>
    <w:rsid w:val="00627E8F"/>
    <w:rsid w:val="00641551"/>
    <w:rsid w:val="006566F4"/>
    <w:rsid w:val="00660C64"/>
    <w:rsid w:val="006800B9"/>
    <w:rsid w:val="00685F8D"/>
    <w:rsid w:val="00695A6E"/>
    <w:rsid w:val="0069753C"/>
    <w:rsid w:val="006A2AF8"/>
    <w:rsid w:val="006A2CD5"/>
    <w:rsid w:val="006A3DC1"/>
    <w:rsid w:val="006A6B5F"/>
    <w:rsid w:val="006B5899"/>
    <w:rsid w:val="006B670D"/>
    <w:rsid w:val="006B778A"/>
    <w:rsid w:val="006B7B4D"/>
    <w:rsid w:val="006D6024"/>
    <w:rsid w:val="006D64B2"/>
    <w:rsid w:val="006E1B77"/>
    <w:rsid w:val="006E29F9"/>
    <w:rsid w:val="006F1940"/>
    <w:rsid w:val="006F58CF"/>
    <w:rsid w:val="00706F62"/>
    <w:rsid w:val="0071130A"/>
    <w:rsid w:val="0072236A"/>
    <w:rsid w:val="007326C6"/>
    <w:rsid w:val="007447B8"/>
    <w:rsid w:val="007459E2"/>
    <w:rsid w:val="00747688"/>
    <w:rsid w:val="007526E5"/>
    <w:rsid w:val="007543B9"/>
    <w:rsid w:val="007674E7"/>
    <w:rsid w:val="00767DB2"/>
    <w:rsid w:val="00773E0A"/>
    <w:rsid w:val="00786AEB"/>
    <w:rsid w:val="00795D3D"/>
    <w:rsid w:val="007A1688"/>
    <w:rsid w:val="007A1AEE"/>
    <w:rsid w:val="007A44A4"/>
    <w:rsid w:val="007A568A"/>
    <w:rsid w:val="007A6666"/>
    <w:rsid w:val="007B3CA0"/>
    <w:rsid w:val="007C7D8F"/>
    <w:rsid w:val="007D1A6F"/>
    <w:rsid w:val="007D3A2E"/>
    <w:rsid w:val="007E5344"/>
    <w:rsid w:val="007E6FBD"/>
    <w:rsid w:val="007E7738"/>
    <w:rsid w:val="007F3853"/>
    <w:rsid w:val="00803EA9"/>
    <w:rsid w:val="00806051"/>
    <w:rsid w:val="0082400E"/>
    <w:rsid w:val="00826D5B"/>
    <w:rsid w:val="008311F8"/>
    <w:rsid w:val="00834DBC"/>
    <w:rsid w:val="00840A1D"/>
    <w:rsid w:val="00845753"/>
    <w:rsid w:val="00847DFF"/>
    <w:rsid w:val="0085574A"/>
    <w:rsid w:val="00867206"/>
    <w:rsid w:val="0087201A"/>
    <w:rsid w:val="00873F43"/>
    <w:rsid w:val="00874259"/>
    <w:rsid w:val="00874D10"/>
    <w:rsid w:val="00876012"/>
    <w:rsid w:val="00881D8C"/>
    <w:rsid w:val="00884F18"/>
    <w:rsid w:val="008A5B36"/>
    <w:rsid w:val="008A603D"/>
    <w:rsid w:val="00902AA4"/>
    <w:rsid w:val="0090452C"/>
    <w:rsid w:val="00913ACC"/>
    <w:rsid w:val="009243A6"/>
    <w:rsid w:val="009340E0"/>
    <w:rsid w:val="00943188"/>
    <w:rsid w:val="00943BE4"/>
    <w:rsid w:val="00976C5C"/>
    <w:rsid w:val="009849BC"/>
    <w:rsid w:val="009916DB"/>
    <w:rsid w:val="00991C33"/>
    <w:rsid w:val="00995643"/>
    <w:rsid w:val="009A22A9"/>
    <w:rsid w:val="009A6479"/>
    <w:rsid w:val="009B099A"/>
    <w:rsid w:val="009B1627"/>
    <w:rsid w:val="009C043C"/>
    <w:rsid w:val="009D6189"/>
    <w:rsid w:val="009E28CE"/>
    <w:rsid w:val="009E2FFF"/>
    <w:rsid w:val="00A05C28"/>
    <w:rsid w:val="00A07C88"/>
    <w:rsid w:val="00A20B07"/>
    <w:rsid w:val="00A37793"/>
    <w:rsid w:val="00A472DE"/>
    <w:rsid w:val="00A95078"/>
    <w:rsid w:val="00AA175D"/>
    <w:rsid w:val="00AB22BF"/>
    <w:rsid w:val="00AC2224"/>
    <w:rsid w:val="00AE203F"/>
    <w:rsid w:val="00AE7F83"/>
    <w:rsid w:val="00AF0E81"/>
    <w:rsid w:val="00AF3EFA"/>
    <w:rsid w:val="00B070EE"/>
    <w:rsid w:val="00B1290D"/>
    <w:rsid w:val="00B129F1"/>
    <w:rsid w:val="00B150F7"/>
    <w:rsid w:val="00B53FAF"/>
    <w:rsid w:val="00B550A8"/>
    <w:rsid w:val="00B639B1"/>
    <w:rsid w:val="00B7204C"/>
    <w:rsid w:val="00B76FF4"/>
    <w:rsid w:val="00B77F01"/>
    <w:rsid w:val="00B82F4E"/>
    <w:rsid w:val="00B8637D"/>
    <w:rsid w:val="00B93EF5"/>
    <w:rsid w:val="00BA1068"/>
    <w:rsid w:val="00BA2B6F"/>
    <w:rsid w:val="00BA3DF5"/>
    <w:rsid w:val="00BA45AE"/>
    <w:rsid w:val="00BA7E32"/>
    <w:rsid w:val="00BB0F17"/>
    <w:rsid w:val="00BB509A"/>
    <w:rsid w:val="00BB57E1"/>
    <w:rsid w:val="00BC2783"/>
    <w:rsid w:val="00BE2190"/>
    <w:rsid w:val="00BE5609"/>
    <w:rsid w:val="00BE7A2F"/>
    <w:rsid w:val="00BE7EB0"/>
    <w:rsid w:val="00BF168D"/>
    <w:rsid w:val="00BF68F5"/>
    <w:rsid w:val="00C144E7"/>
    <w:rsid w:val="00C310AF"/>
    <w:rsid w:val="00C34633"/>
    <w:rsid w:val="00C36645"/>
    <w:rsid w:val="00C366F0"/>
    <w:rsid w:val="00C440F8"/>
    <w:rsid w:val="00C640A6"/>
    <w:rsid w:val="00C72BC3"/>
    <w:rsid w:val="00C73C26"/>
    <w:rsid w:val="00C74D3B"/>
    <w:rsid w:val="00C80EC0"/>
    <w:rsid w:val="00C843B2"/>
    <w:rsid w:val="00C844A2"/>
    <w:rsid w:val="00C85F6F"/>
    <w:rsid w:val="00C913E2"/>
    <w:rsid w:val="00CA491E"/>
    <w:rsid w:val="00CB24D8"/>
    <w:rsid w:val="00CC0205"/>
    <w:rsid w:val="00CC2F40"/>
    <w:rsid w:val="00CC58CE"/>
    <w:rsid w:val="00CD171B"/>
    <w:rsid w:val="00CE0D5B"/>
    <w:rsid w:val="00CE1C9C"/>
    <w:rsid w:val="00CE470C"/>
    <w:rsid w:val="00CF0DDF"/>
    <w:rsid w:val="00D00DE1"/>
    <w:rsid w:val="00D06003"/>
    <w:rsid w:val="00D065AE"/>
    <w:rsid w:val="00D07AD8"/>
    <w:rsid w:val="00D101AB"/>
    <w:rsid w:val="00D14C46"/>
    <w:rsid w:val="00D33014"/>
    <w:rsid w:val="00D438F5"/>
    <w:rsid w:val="00D53097"/>
    <w:rsid w:val="00D5490B"/>
    <w:rsid w:val="00D866FC"/>
    <w:rsid w:val="00D930EB"/>
    <w:rsid w:val="00D93FCF"/>
    <w:rsid w:val="00D95FD0"/>
    <w:rsid w:val="00DA4F36"/>
    <w:rsid w:val="00DA68A1"/>
    <w:rsid w:val="00DD71B1"/>
    <w:rsid w:val="00DE68B8"/>
    <w:rsid w:val="00DF0715"/>
    <w:rsid w:val="00DF1B82"/>
    <w:rsid w:val="00E028BB"/>
    <w:rsid w:val="00E03B7A"/>
    <w:rsid w:val="00E20AB5"/>
    <w:rsid w:val="00E36328"/>
    <w:rsid w:val="00E36780"/>
    <w:rsid w:val="00E41E96"/>
    <w:rsid w:val="00E532AE"/>
    <w:rsid w:val="00E6599E"/>
    <w:rsid w:val="00E72559"/>
    <w:rsid w:val="00E764AF"/>
    <w:rsid w:val="00E855B4"/>
    <w:rsid w:val="00E90260"/>
    <w:rsid w:val="00EA0447"/>
    <w:rsid w:val="00EA586C"/>
    <w:rsid w:val="00EB0DB1"/>
    <w:rsid w:val="00EC27E8"/>
    <w:rsid w:val="00EC3FEA"/>
    <w:rsid w:val="00ED7358"/>
    <w:rsid w:val="00EE033D"/>
    <w:rsid w:val="00F02DC0"/>
    <w:rsid w:val="00F04CD0"/>
    <w:rsid w:val="00F07A36"/>
    <w:rsid w:val="00F222FE"/>
    <w:rsid w:val="00F237CE"/>
    <w:rsid w:val="00F32C42"/>
    <w:rsid w:val="00F340E7"/>
    <w:rsid w:val="00F40606"/>
    <w:rsid w:val="00F453D5"/>
    <w:rsid w:val="00F60A0A"/>
    <w:rsid w:val="00F661C1"/>
    <w:rsid w:val="00F66859"/>
    <w:rsid w:val="00F803E7"/>
    <w:rsid w:val="00F84D37"/>
    <w:rsid w:val="00F856C0"/>
    <w:rsid w:val="00F911A6"/>
    <w:rsid w:val="00FA5032"/>
    <w:rsid w:val="00FB2E72"/>
    <w:rsid w:val="00FC6BB7"/>
    <w:rsid w:val="00FD5638"/>
    <w:rsid w:val="00FD5891"/>
    <w:rsid w:val="00FD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08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,#0078b4,#369"/>
    </o:shapedefaults>
    <o:shapelayout v:ext="edit">
      <o:idmap v:ext="edit" data="2"/>
    </o:shapelayout>
  </w:shapeDefaults>
  <w:decimalSymbol w:val="."/>
  <w:listSeparator w:val=","/>
  <w14:docId w14:val="6C4E53FA"/>
  <w15:docId w15:val="{AACFD2C1-4958-4E88-AFA0-62426BA79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7FD6"/>
    <w:rPr>
      <w:rFonts w:ascii="Trebuchet MS" w:eastAsia="Times New Roman" w:hAnsi="Trebuchet MS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848F3"/>
    <w:pPr>
      <w:keepNext/>
      <w:outlineLvl w:val="0"/>
    </w:pPr>
    <w:rPr>
      <w:rFonts w:ascii="Century Gothic" w:hAnsi="Century Gothic" w:cs="Arial"/>
      <w:b/>
      <w:color w:val="336699"/>
      <w:sz w:val="36"/>
      <w:szCs w:val="36"/>
    </w:rPr>
  </w:style>
  <w:style w:type="paragraph" w:styleId="Heading2">
    <w:name w:val="heading 2"/>
    <w:basedOn w:val="Normal"/>
    <w:next w:val="Normal"/>
    <w:qFormat/>
    <w:rsid w:val="000848F3"/>
    <w:pPr>
      <w:keepNext/>
      <w:spacing w:after="40"/>
      <w:outlineLvl w:val="1"/>
    </w:pPr>
    <w:rPr>
      <w:rFonts w:ascii="Century Gothic" w:hAnsi="Century Gothic" w:cs="Arial"/>
      <w:b/>
      <w:color w:val="336699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  <w:color w:val="auto"/>
      <w:sz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  <w:color w:val="auto"/>
    </w:rPr>
  </w:style>
  <w:style w:type="paragraph" w:styleId="Heading5">
    <w:name w:val="heading 5"/>
    <w:basedOn w:val="Normal"/>
    <w:next w:val="Normal"/>
    <w:qFormat/>
    <w:rsid w:val="00351F10"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rsid w:val="00351F10"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Normal"/>
    <w:qFormat/>
    <w:rsid w:val="009849BC"/>
    <w:pPr>
      <w:spacing w:before="60" w:after="120"/>
    </w:pPr>
    <w:rPr>
      <w:rFonts w:ascii="Century Gothic" w:hAnsi="Century Gothic" w:cs="Arial"/>
      <w:b/>
      <w:smallCaps/>
      <w:color w:val="336699"/>
      <w:spacing w:val="40"/>
    </w:rPr>
  </w:style>
  <w:style w:type="paragraph" w:styleId="BodyText">
    <w:name w:val="Body Text"/>
    <w:link w:val="BodyTextChar"/>
    <w:rsid w:val="00C640A6"/>
    <w:pPr>
      <w:spacing w:after="120" w:line="240" w:lineRule="atLeast"/>
    </w:pPr>
    <w:rPr>
      <w:rFonts w:ascii="Trebuchet MS" w:eastAsia="Times New Roman" w:hAnsi="Trebuchet MS" w:cs="Arial"/>
      <w:color w:val="000000"/>
      <w:sz w:val="22"/>
      <w:lang w:val="en-US" w:eastAsia="en-US"/>
    </w:rPr>
  </w:style>
  <w:style w:type="character" w:customStyle="1" w:styleId="BodyTextChar">
    <w:name w:val="Body Text Char"/>
    <w:link w:val="BodyText"/>
    <w:rsid w:val="00C640A6"/>
    <w:rPr>
      <w:rFonts w:ascii="Trebuchet MS" w:eastAsia="Times New Roman" w:hAnsi="Trebuchet MS" w:cs="Arial"/>
      <w:color w:val="000000"/>
      <w:sz w:val="22"/>
      <w:lang w:val="en-US" w:eastAsia="en-US" w:bidi="ar-SA"/>
    </w:rPr>
  </w:style>
  <w:style w:type="paragraph" w:styleId="Footer">
    <w:name w:val="footer"/>
    <w:basedOn w:val="Normal"/>
    <w:rsid w:val="00E03B7A"/>
    <w:pPr>
      <w:tabs>
        <w:tab w:val="center" w:pos="4320"/>
        <w:tab w:val="right" w:pos="8640"/>
      </w:tabs>
    </w:pPr>
  </w:style>
  <w:style w:type="paragraph" w:customStyle="1" w:styleId="CaptionText">
    <w:name w:val="Caption Text"/>
    <w:basedOn w:val="Normal"/>
    <w:rsid w:val="00146A51"/>
    <w:pPr>
      <w:spacing w:line="240" w:lineRule="atLeast"/>
    </w:pPr>
    <w:rPr>
      <w:rFonts w:ascii="Arial" w:hAnsi="Arial" w:cs="Arial"/>
      <w:i/>
      <w:color w:val="336699"/>
      <w:sz w:val="16"/>
      <w:szCs w:val="16"/>
    </w:rPr>
  </w:style>
  <w:style w:type="paragraph" w:customStyle="1" w:styleId="ReturnAddress">
    <w:name w:val="Return Address"/>
    <w:basedOn w:val="Normal"/>
    <w:rsid w:val="003E0E5F"/>
    <w:pPr>
      <w:jc w:val="center"/>
    </w:pPr>
    <w:rPr>
      <w:color w:val="auto"/>
      <w:sz w:val="18"/>
    </w:rPr>
  </w:style>
  <w:style w:type="paragraph" w:customStyle="1" w:styleId="TOCNumber">
    <w:name w:val="TOC Number"/>
    <w:basedOn w:val="Normal"/>
    <w:link w:val="TOCNumberChar"/>
    <w:rsid w:val="00806051"/>
    <w:pPr>
      <w:spacing w:before="60"/>
    </w:pPr>
    <w:rPr>
      <w:rFonts w:ascii="Arial Black" w:hAnsi="Arial Black"/>
      <w:color w:val="336699"/>
      <w:szCs w:val="24"/>
    </w:rPr>
  </w:style>
  <w:style w:type="character" w:customStyle="1" w:styleId="TOCNumberChar">
    <w:name w:val="TOC Number Char"/>
    <w:link w:val="TOCNumber"/>
    <w:rsid w:val="00806051"/>
    <w:rPr>
      <w:rFonts w:ascii="Arial Black" w:hAnsi="Arial Black"/>
      <w:color w:val="336699"/>
      <w:sz w:val="24"/>
      <w:szCs w:val="24"/>
      <w:lang w:val="en-US" w:eastAsia="en-US" w:bidi="ar-SA"/>
    </w:rPr>
  </w:style>
  <w:style w:type="paragraph" w:customStyle="1" w:styleId="Masthead">
    <w:name w:val="Masthead"/>
    <w:basedOn w:val="Normal"/>
    <w:rsid w:val="00C366F0"/>
    <w:rPr>
      <w:rFonts w:ascii="Century Gothic" w:hAnsi="Century Gothic"/>
      <w:color w:val="FFFFFF"/>
      <w:sz w:val="96"/>
      <w:szCs w:val="96"/>
    </w:rPr>
  </w:style>
  <w:style w:type="paragraph" w:customStyle="1" w:styleId="VolumeandIssue">
    <w:name w:val="Volume and Issue"/>
    <w:rsid w:val="00C366F0"/>
    <w:pPr>
      <w:jc w:val="right"/>
    </w:pPr>
    <w:rPr>
      <w:rFonts w:ascii="Century Gothic" w:eastAsia="Times New Roman" w:hAnsi="Century Gothic" w:cs="Arial"/>
      <w:b/>
      <w:color w:val="FFFFFF"/>
      <w:spacing w:val="20"/>
      <w:sz w:val="24"/>
      <w:lang w:val="en-US" w:eastAsia="en-US"/>
    </w:rPr>
  </w:style>
  <w:style w:type="paragraph" w:customStyle="1" w:styleId="TOCText">
    <w:name w:val="TOC Text"/>
    <w:rsid w:val="00C73C26"/>
    <w:pPr>
      <w:tabs>
        <w:tab w:val="left" w:pos="360"/>
      </w:tabs>
      <w:spacing w:after="120"/>
      <w:ind w:left="360" w:hanging="360"/>
    </w:pPr>
    <w:rPr>
      <w:rFonts w:ascii="Arial" w:eastAsia="Times New Roman" w:hAnsi="Arial"/>
      <w:sz w:val="18"/>
      <w:lang w:val="en-US" w:eastAsia="en-US"/>
    </w:rPr>
  </w:style>
  <w:style w:type="paragraph" w:customStyle="1" w:styleId="Pullquote">
    <w:name w:val="Pullquote"/>
    <w:basedOn w:val="Normal"/>
    <w:rsid w:val="00146A51"/>
    <w:pPr>
      <w:pBdr>
        <w:top w:val="single" w:sz="6" w:space="1" w:color="336699"/>
        <w:bottom w:val="single" w:sz="6" w:space="3" w:color="336699"/>
      </w:pBdr>
      <w:spacing w:before="60" w:after="60" w:line="280" w:lineRule="exact"/>
      <w:ind w:left="58" w:right="58"/>
      <w:jc w:val="center"/>
    </w:pPr>
    <w:rPr>
      <w:rFonts w:ascii="Arial" w:hAnsi="Arial"/>
      <w:i/>
      <w:color w:val="336699"/>
      <w:sz w:val="22"/>
    </w:rPr>
  </w:style>
  <w:style w:type="character" w:customStyle="1" w:styleId="HeaderChar">
    <w:name w:val="Header Char"/>
    <w:link w:val="Header"/>
    <w:rsid w:val="00E03B7A"/>
    <w:rPr>
      <w:rFonts w:ascii="Lucida Sans Unicode" w:hAnsi="Lucida Sans Unicode" w:cs="Lucida Sans Unicode"/>
      <w:color w:val="FFFFFF"/>
      <w:sz w:val="28"/>
      <w:lang w:val="en-US" w:eastAsia="en-US" w:bidi="ar-SA"/>
    </w:rPr>
  </w:style>
  <w:style w:type="paragraph" w:styleId="Header">
    <w:name w:val="header"/>
    <w:basedOn w:val="Normal"/>
    <w:link w:val="HeaderChar"/>
    <w:rsid w:val="00E03B7A"/>
    <w:rPr>
      <w:rFonts w:ascii="Lucida Sans Unicode" w:hAnsi="Lucida Sans Unicode" w:cs="Lucida Sans Unicode"/>
      <w:color w:val="FFFFFF"/>
      <w:sz w:val="28"/>
    </w:rPr>
  </w:style>
  <w:style w:type="paragraph" w:styleId="BalloonText">
    <w:name w:val="Balloon Text"/>
    <w:basedOn w:val="Normal"/>
    <w:semiHidden/>
    <w:rsid w:val="000C7FD6"/>
    <w:rPr>
      <w:rFonts w:ascii="Tahoma" w:hAnsi="Tahoma" w:cs="Tahoma"/>
      <w:sz w:val="16"/>
      <w:szCs w:val="16"/>
    </w:rPr>
  </w:style>
  <w:style w:type="character" w:customStyle="1" w:styleId="fz16">
    <w:name w:val="fz16"/>
    <w:basedOn w:val="DefaultParagraphFont"/>
    <w:rsid w:val="00943188"/>
  </w:style>
  <w:style w:type="paragraph" w:customStyle="1" w:styleId="HeaderRight">
    <w:name w:val="Header Right"/>
    <w:basedOn w:val="Normal"/>
    <w:rsid w:val="00E03B7A"/>
    <w:pPr>
      <w:jc w:val="right"/>
    </w:pPr>
    <w:rPr>
      <w:rFonts w:ascii="Lucida Sans Unicode" w:hAnsi="Lucida Sans Unicode" w:cs="Lucida Sans Unicode"/>
      <w:color w:val="FFFFFF"/>
      <w:sz w:val="28"/>
    </w:rPr>
  </w:style>
  <w:style w:type="paragraph" w:customStyle="1" w:styleId="JumpFrom">
    <w:name w:val="Jump From"/>
    <w:basedOn w:val="BodyText"/>
    <w:rsid w:val="000C7FD6"/>
    <w:rPr>
      <w:rFonts w:ascii="Lucida Sans Unicode" w:hAnsi="Lucida Sans Unicode" w:cs="Lucida Sans Unicode"/>
      <w:color w:val="auto"/>
      <w:sz w:val="20"/>
    </w:rPr>
  </w:style>
  <w:style w:type="paragraph" w:customStyle="1" w:styleId="HeaderLeft">
    <w:name w:val="Header Left"/>
    <w:basedOn w:val="Header"/>
    <w:rsid w:val="00E03B7A"/>
  </w:style>
  <w:style w:type="paragraph" w:customStyle="1" w:styleId="Byline">
    <w:name w:val="Byline"/>
    <w:basedOn w:val="Normal"/>
    <w:rsid w:val="003C09A0"/>
    <w:rPr>
      <w:i/>
    </w:rPr>
  </w:style>
  <w:style w:type="paragraph" w:customStyle="1" w:styleId="JumpTo">
    <w:name w:val="Jump To"/>
    <w:basedOn w:val="BodyText"/>
    <w:rsid w:val="000C7FD6"/>
    <w:pPr>
      <w:jc w:val="right"/>
    </w:pPr>
    <w:rPr>
      <w:rFonts w:ascii="Lucida Sans Unicode" w:hAnsi="Lucida Sans Unicode" w:cs="Lucida Sans Unicode"/>
      <w:color w:val="auto"/>
      <w:sz w:val="20"/>
    </w:rPr>
  </w:style>
  <w:style w:type="paragraph" w:customStyle="1" w:styleId="CompanyInfo">
    <w:name w:val="Company Info"/>
    <w:basedOn w:val="Normal"/>
    <w:rsid w:val="00C640A6"/>
    <w:rPr>
      <w:rFonts w:cs="Arial"/>
      <w:color w:val="336699"/>
      <w:spacing w:val="20"/>
      <w:sz w:val="18"/>
      <w:szCs w:val="18"/>
    </w:rPr>
  </w:style>
  <w:style w:type="character" w:customStyle="1" w:styleId="apple-converted-space">
    <w:name w:val="apple-converted-space"/>
    <w:basedOn w:val="DefaultParagraphFont"/>
    <w:rsid w:val="00943188"/>
  </w:style>
  <w:style w:type="character" w:customStyle="1" w:styleId="bold-und">
    <w:name w:val="bold-und"/>
    <w:basedOn w:val="DefaultParagraphFont"/>
    <w:rsid w:val="00943188"/>
  </w:style>
  <w:style w:type="character" w:customStyle="1" w:styleId="text-light">
    <w:name w:val="text-light"/>
    <w:basedOn w:val="DefaultParagraphFont"/>
    <w:rsid w:val="00943188"/>
  </w:style>
  <w:style w:type="character" w:styleId="Emphasis">
    <w:name w:val="Emphasis"/>
    <w:uiPriority w:val="20"/>
    <w:qFormat/>
    <w:rsid w:val="00943188"/>
    <w:rPr>
      <w:i/>
      <w:iCs/>
    </w:rPr>
  </w:style>
  <w:style w:type="character" w:styleId="Hyperlink">
    <w:name w:val="Hyperlink"/>
    <w:rsid w:val="00F6685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810A7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CA"/>
    </w:rPr>
  </w:style>
  <w:style w:type="paragraph" w:styleId="NormalWeb">
    <w:name w:val="Normal (Web)"/>
    <w:basedOn w:val="Normal"/>
    <w:uiPriority w:val="99"/>
    <w:unhideWhenUsed/>
    <w:rsid w:val="00767DB2"/>
    <w:pPr>
      <w:spacing w:before="100" w:beforeAutospacing="1" w:after="100" w:afterAutospacing="1"/>
    </w:pPr>
    <w:rPr>
      <w:rFonts w:ascii="Times New Roman" w:hAnsi="Times New Roman"/>
      <w:color w:val="auto"/>
      <w:szCs w:val="24"/>
      <w:lang w:val="en-CA" w:eastAsia="en-CA"/>
    </w:rPr>
  </w:style>
  <w:style w:type="character" w:customStyle="1" w:styleId="Heading1Char">
    <w:name w:val="Heading 1 Char"/>
    <w:link w:val="Heading1"/>
    <w:rsid w:val="00943BE4"/>
    <w:rPr>
      <w:rFonts w:ascii="Century Gothic" w:eastAsia="Times New Roman" w:hAnsi="Century Gothic" w:cs="Arial"/>
      <w:b/>
      <w:color w:val="336699"/>
      <w:sz w:val="36"/>
      <w:szCs w:val="36"/>
      <w:lang w:val="en-US" w:eastAsia="en-US"/>
    </w:rPr>
  </w:style>
  <w:style w:type="character" w:styleId="Strong">
    <w:name w:val="Strong"/>
    <w:uiPriority w:val="22"/>
    <w:qFormat/>
    <w:rsid w:val="00CC2F40"/>
    <w:rPr>
      <w:b/>
      <w:bCs/>
    </w:rPr>
  </w:style>
  <w:style w:type="character" w:customStyle="1" w:styleId="w8qarf">
    <w:name w:val="w8qarf"/>
    <w:basedOn w:val="DefaultParagraphFont"/>
    <w:rsid w:val="002879F3"/>
  </w:style>
  <w:style w:type="character" w:customStyle="1" w:styleId="lrzxr">
    <w:name w:val="lrzxr"/>
    <w:basedOn w:val="DefaultParagraphFont"/>
    <w:rsid w:val="002879F3"/>
  </w:style>
  <w:style w:type="paragraph" w:customStyle="1" w:styleId="Default">
    <w:name w:val="Default"/>
    <w:rsid w:val="006566F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holmese@nl.roger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usiness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newsletter</Template>
  <TotalTime>57</TotalTime>
  <Pages>1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Holly Perreault</cp:lastModifiedBy>
  <cp:revision>9</cp:revision>
  <cp:lastPrinted>2019-07-03T16:30:00Z</cp:lastPrinted>
  <dcterms:created xsi:type="dcterms:W3CDTF">2022-05-04T18:16:00Z</dcterms:created>
  <dcterms:modified xsi:type="dcterms:W3CDTF">2022-05-19T18:12:00Z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TC060862171033</vt:lpwstr>
  </property>
</Properties>
</file>